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2E2569C" w14:textId="77777777" w:rsidR="00C37C71" w:rsidRPr="009E2740" w:rsidRDefault="0003414B" w:rsidP="008E45A6">
      <w:pPr>
        <w:pStyle w:val="Titel"/>
        <w:rPr>
          <w:rFonts w:eastAsia="Times New Roman"/>
        </w:rPr>
      </w:pPr>
      <w:bookmarkStart w:id="0" w:name="OLE_LINK9"/>
      <w:r w:rsidRPr="009E2740">
        <w:rPr>
          <w:rFonts w:eastAsia="Times New Roman"/>
        </w:rPr>
        <w:t>titel</w:t>
      </w:r>
      <w:r w:rsidR="00F51C2D">
        <w:rPr>
          <w:rFonts w:eastAsia="Times New Roman"/>
        </w:rPr>
        <w:t xml:space="preserve"> des Dokumentes</w:t>
      </w:r>
      <w:r w:rsidRPr="009E2740">
        <w:rPr>
          <w:rFonts w:eastAsia="Times New Roman"/>
        </w:rPr>
        <w:t xml:space="preserve"> </w:t>
      </w:r>
      <w:r w:rsidR="008235DB">
        <w:rPr>
          <w:rFonts w:eastAsia="Times New Roman"/>
        </w:rPr>
        <w:tab/>
      </w:r>
      <w:r w:rsidR="008235DB">
        <w:rPr>
          <w:rFonts w:eastAsia="Times New Roman"/>
        </w:rPr>
        <w:br/>
      </w:r>
      <w:r w:rsidR="00AB7878" w:rsidRPr="009E2740">
        <w:rPr>
          <w:rFonts w:eastAsia="Times New Roman"/>
        </w:rPr>
        <w:t>(28 Pt</w:t>
      </w:r>
      <w:r w:rsidR="000A5220" w:rsidRPr="009E2740">
        <w:rPr>
          <w:rFonts w:eastAsia="Times New Roman"/>
        </w:rPr>
        <w:t>,</w:t>
      </w:r>
      <w:r w:rsidR="00AB7878" w:rsidRPr="009E2740">
        <w:rPr>
          <w:rFonts w:eastAsia="Times New Roman"/>
        </w:rPr>
        <w:t xml:space="preserve"> </w:t>
      </w:r>
      <w:r w:rsidR="009E2740" w:rsidRPr="009E2740">
        <w:t>Montserrat Bold</w:t>
      </w:r>
      <w:r w:rsidR="00AB7878" w:rsidRPr="009E2740">
        <w:rPr>
          <w:rFonts w:eastAsia="Times New Roman"/>
        </w:rPr>
        <w:t xml:space="preserve">) </w:t>
      </w:r>
    </w:p>
    <w:p w14:paraId="50216D7F" w14:textId="77777777" w:rsidR="00D230DB" w:rsidRPr="00047A41" w:rsidRDefault="00AB7878" w:rsidP="00D230DB">
      <w:pPr>
        <w:pStyle w:val="Untertitel"/>
      </w:pPr>
      <w:r w:rsidRPr="00047A41">
        <w:t>Untertitel (11 Pt, Lora)</w:t>
      </w:r>
    </w:p>
    <w:p w14:paraId="2D727E46" w14:textId="77777777" w:rsidR="00D230DB" w:rsidRDefault="00F51C2D" w:rsidP="001C6F48">
      <w:pPr>
        <w:pStyle w:val="berschrift1"/>
      </w:pPr>
      <w:bookmarkStart w:id="1" w:name="_Toc118806860"/>
      <w:r w:rsidRPr="00047A41">
        <w:t xml:space="preserve">ÜBERSCHRIFT </w:t>
      </w:r>
      <w:r w:rsidR="00AB7878" w:rsidRPr="00047A41">
        <w:t xml:space="preserve">1 (16 Pt, </w:t>
      </w:r>
      <w:r w:rsidR="009E2740" w:rsidRPr="009E2740">
        <w:t>Montserrat Bold</w:t>
      </w:r>
      <w:r w:rsidR="00AB7878" w:rsidRPr="00047A41">
        <w:t>)</w:t>
      </w:r>
      <w:bookmarkEnd w:id="1"/>
    </w:p>
    <w:p w14:paraId="1C6314CE" w14:textId="77777777" w:rsidR="000751CC" w:rsidRDefault="000751CC" w:rsidP="000751CC">
      <w:r>
        <w:t>Bitte diese Vorgaben entsprechend beachten:</w:t>
      </w:r>
    </w:p>
    <w:p w14:paraId="2021E05B" w14:textId="77777777" w:rsidR="000751CC" w:rsidRDefault="000751CC" w:rsidP="000751CC">
      <w:pPr>
        <w:pStyle w:val="Listenabsatz"/>
        <w:numPr>
          <w:ilvl w:val="0"/>
          <w:numId w:val="21"/>
        </w:numPr>
      </w:pPr>
      <w:r>
        <w:t xml:space="preserve">Schriftarten installieren: </w:t>
      </w:r>
      <w:r w:rsidR="003624FE">
        <w:t>Montserrat</w:t>
      </w:r>
      <w:r>
        <w:t xml:space="preserve"> (regular</w:t>
      </w:r>
      <w:r w:rsidR="003624FE">
        <w:t xml:space="preserve"> oder bold</w:t>
      </w:r>
      <w:r>
        <w:t>) &amp; Lora (regular)</w:t>
      </w:r>
    </w:p>
    <w:p w14:paraId="4EA8BB67" w14:textId="77777777" w:rsidR="00AB7878" w:rsidRDefault="00AB7878" w:rsidP="000751CC">
      <w:pPr>
        <w:pStyle w:val="Listenabsatz"/>
        <w:numPr>
          <w:ilvl w:val="0"/>
          <w:numId w:val="21"/>
        </w:numPr>
      </w:pPr>
      <w:r w:rsidRPr="00047A41">
        <w:t>Fliesstext</w:t>
      </w:r>
      <w:r w:rsidR="000751CC">
        <w:t>:</w:t>
      </w:r>
      <w:r w:rsidRPr="00047A41">
        <w:t xml:space="preserve"> Lora regular, 11 Pt, Zeilenabstand mehrfach: 1.</w:t>
      </w:r>
      <w:r w:rsidR="003F43AE">
        <w:t>15</w:t>
      </w:r>
      <w:r w:rsidRPr="00047A41">
        <w:t>.</w:t>
      </w:r>
    </w:p>
    <w:p w14:paraId="3A2A4F09" w14:textId="77777777" w:rsidR="00ED0FDD" w:rsidRDefault="00ED0FDD" w:rsidP="000751CC">
      <w:pPr>
        <w:pStyle w:val="Listenabsatz"/>
        <w:numPr>
          <w:ilvl w:val="0"/>
          <w:numId w:val="21"/>
        </w:numPr>
      </w:pPr>
      <w:r>
        <w:t xml:space="preserve">Am Ende </w:t>
      </w:r>
      <w:r w:rsidR="003F43AE">
        <w:t xml:space="preserve">(vor dem Footer) folgt </w:t>
      </w:r>
      <w:r w:rsidR="003F43AE" w:rsidRPr="003F43AE">
        <w:rPr>
          <w:b/>
        </w:rPr>
        <w:t xml:space="preserve">ein leerer Absatz </w:t>
      </w:r>
      <w:r w:rsidR="003F43AE">
        <w:t>(leere Zeile)</w:t>
      </w:r>
      <w:r w:rsidR="00DC2ADA">
        <w:t xml:space="preserve">. </w:t>
      </w:r>
    </w:p>
    <w:p w14:paraId="0426E656" w14:textId="77777777" w:rsidR="00E26A76" w:rsidRPr="00047A41" w:rsidRDefault="00E26A76" w:rsidP="002F76C1">
      <w:pPr>
        <w:pStyle w:val="Listenabsatz"/>
        <w:numPr>
          <w:ilvl w:val="0"/>
          <w:numId w:val="21"/>
        </w:numPr>
      </w:pPr>
      <w:r>
        <w:t>De</w:t>
      </w:r>
      <w:r w:rsidR="002F76C1">
        <w:t>r</w:t>
      </w:r>
      <w:r>
        <w:t xml:space="preserve"> Footer besteht aus gruppierten Elementen und verschiebt sich automatisch </w:t>
      </w:r>
      <w:r w:rsidR="002F76C1">
        <w:t xml:space="preserve">ans Ende der </w:t>
      </w:r>
      <w:r>
        <w:t>letzte</w:t>
      </w:r>
      <w:r w:rsidR="002F76C1">
        <w:t>n</w:t>
      </w:r>
      <w:r>
        <w:t xml:space="preserve"> Seite des Dokumentes. </w:t>
      </w:r>
      <w:r w:rsidR="002F76C1" w:rsidRPr="002F76C1">
        <w:rPr>
          <w:b/>
        </w:rPr>
        <w:t>Den Footer nicht löschen und keine Formveränderung!</w:t>
      </w:r>
    </w:p>
    <w:p w14:paraId="635F3174" w14:textId="77777777" w:rsidR="00D230DB" w:rsidRPr="00047A41" w:rsidRDefault="00AB7878" w:rsidP="008614C7">
      <w:pPr>
        <w:pStyle w:val="berschrift2"/>
      </w:pPr>
      <w:bookmarkStart w:id="2" w:name="_Toc118806861"/>
      <w:r w:rsidRPr="00047A41">
        <w:t xml:space="preserve">Überschrift 2 (14 Pt, </w:t>
      </w:r>
      <w:r w:rsidR="009E2740" w:rsidRPr="009E2740">
        <w:t>Montserrat Bold</w:t>
      </w:r>
      <w:r w:rsidRPr="00047A41">
        <w:t>)</w:t>
      </w:r>
      <w:bookmarkEnd w:id="2"/>
    </w:p>
    <w:p w14:paraId="55F92287" w14:textId="77777777" w:rsidR="0003414B" w:rsidRPr="00047A41" w:rsidRDefault="0003414B" w:rsidP="003F43AE">
      <w:r w:rsidRPr="00047A41">
        <w:t xml:space="preserve">Zwei flinke Boxer jagen die quirlige Eva und ihren Mops durch Sylt. Franz jagt im komplett verwahrlosten Taxi quer durch Bayern. Zwölf Boxkämpfer jagen Viktor quer über den großen Sylter Deich. Vogel Quax zwickt </w:t>
      </w:r>
      <w:r w:rsidRPr="003F43AE">
        <w:t>Johnys Pferd Bim.</w:t>
      </w:r>
      <w:r w:rsidRPr="00047A41">
        <w:t xml:space="preserve"> Sylvia wagt quick den Jux bei Pforzheim. Polyfon zwitschernd aßen </w:t>
      </w:r>
      <w:r w:rsidR="00AB7878" w:rsidRPr="00047A41">
        <w:t>Mä</w:t>
      </w:r>
      <w:r w:rsidR="00047A41">
        <w:t>x</w:t>
      </w:r>
      <w:r w:rsidR="00AB7878" w:rsidRPr="00047A41">
        <w:t>chens</w:t>
      </w:r>
      <w:r w:rsidRPr="00047A41">
        <w:t xml:space="preserve"> Vögel Rüben, Joghurt und Quark. "Fix, Schwyz! " quäkt Jürgen blöd vom Paß. Victor jagt zwölf Boxkämpfer quer über den großen Sylter Deich. Falsches Üben von Xylophonmusik quält jeden größeren Zwerg.</w:t>
      </w:r>
    </w:p>
    <w:p w14:paraId="51AE8AC1" w14:textId="77777777" w:rsidR="00047A41" w:rsidRPr="00047A41" w:rsidRDefault="00047A41" w:rsidP="00047A41">
      <w:pPr>
        <w:pStyle w:val="berschrift3"/>
      </w:pPr>
      <w:bookmarkStart w:id="3" w:name="_Toc118806862"/>
      <w:r w:rsidRPr="00047A41">
        <w:t xml:space="preserve">Überschrift 3 (12 Pt, </w:t>
      </w:r>
      <w:r w:rsidR="009E2740" w:rsidRPr="009E2740">
        <w:rPr>
          <w:bCs/>
        </w:rPr>
        <w:t>Montserrat Bold</w:t>
      </w:r>
      <w:r w:rsidRPr="00047A41">
        <w:t>)</w:t>
      </w:r>
      <w:bookmarkEnd w:id="3"/>
    </w:p>
    <w:p w14:paraId="300DF5AA" w14:textId="77777777" w:rsidR="0003414B" w:rsidRPr="00047A41" w:rsidRDefault="0003414B" w:rsidP="00670B77">
      <w:pPr>
        <w:pStyle w:val="Listenabsatz"/>
      </w:pPr>
      <w:r w:rsidRPr="00047A41">
        <w:t>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w:t>
      </w:r>
    </w:p>
    <w:p w14:paraId="229655A6" w14:textId="77777777" w:rsidR="00AB7878" w:rsidRPr="000749E2" w:rsidRDefault="00AB7878" w:rsidP="00AB7878">
      <w:pPr>
        <w:pStyle w:val="Listenabsatz"/>
        <w:numPr>
          <w:ilvl w:val="0"/>
          <w:numId w:val="8"/>
        </w:numPr>
        <w:rPr>
          <w:lang w:val="it-IT"/>
        </w:rPr>
      </w:pPr>
      <w:r w:rsidRPr="000749E2">
        <w:rPr>
          <w:lang w:val="it-IT"/>
        </w:rPr>
        <w:t>Illud quaero, quid ei, qui in voluptate summum bonum ponat, consentaneum sit dicere.</w:t>
      </w:r>
    </w:p>
    <w:p w14:paraId="7C608171" w14:textId="77777777" w:rsidR="00AB7878" w:rsidRPr="00047A41" w:rsidRDefault="00AB7878" w:rsidP="00AB7878">
      <w:pPr>
        <w:pStyle w:val="Listenabsatz"/>
        <w:numPr>
          <w:ilvl w:val="0"/>
          <w:numId w:val="8"/>
        </w:numPr>
      </w:pPr>
      <w:r w:rsidRPr="00047A41">
        <w:t>Quid me istud rogas?</w:t>
      </w:r>
    </w:p>
    <w:p w14:paraId="1D52B879" w14:textId="77777777" w:rsidR="00AB7878" w:rsidRPr="003B7BB5" w:rsidRDefault="00AB7878" w:rsidP="00AB7878">
      <w:pPr>
        <w:pStyle w:val="Listenabsatz"/>
        <w:numPr>
          <w:ilvl w:val="0"/>
          <w:numId w:val="8"/>
        </w:numPr>
        <w:rPr>
          <w:lang w:val="en-US"/>
        </w:rPr>
      </w:pPr>
      <w:r w:rsidRPr="003B7BB5">
        <w:rPr>
          <w:lang w:val="en-US"/>
        </w:rPr>
        <w:t>Quid sequatur, quid repugnet, vident.</w:t>
      </w:r>
    </w:p>
    <w:p w14:paraId="097BCD81" w14:textId="77777777" w:rsidR="00047A41" w:rsidRPr="00047A41" w:rsidRDefault="00047A41" w:rsidP="00047A41">
      <w:pPr>
        <w:pStyle w:val="berschrift3"/>
      </w:pPr>
      <w:bookmarkStart w:id="4" w:name="_Toc118806863"/>
      <w:r w:rsidRPr="00047A41">
        <w:t>Heizölrückstoßabdämpfung</w:t>
      </w:r>
      <w:bookmarkEnd w:id="4"/>
    </w:p>
    <w:p w14:paraId="6D8795A4" w14:textId="77777777" w:rsidR="00855680" w:rsidRDefault="00855680" w:rsidP="00855680">
      <w:r w:rsidRPr="00047A41">
        <w:t xml:space="preserve">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w:t>
      </w:r>
      <w:r w:rsidRPr="00047A41">
        <w:lastRenderedPageBreak/>
        <w:t>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w:t>
      </w:r>
    </w:p>
    <w:p w14:paraId="0584B53C" w14:textId="77777777" w:rsidR="00D74FE8" w:rsidRPr="00047A41" w:rsidRDefault="00D74FE8" w:rsidP="00D74FE8">
      <w:r w:rsidRPr="00047A41">
        <w:t>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w:t>
      </w:r>
    </w:p>
    <w:p w14:paraId="4F296DA0" w14:textId="77777777" w:rsidR="00855680" w:rsidRDefault="00855680" w:rsidP="00855680">
      <w:r w:rsidRPr="00047A41">
        <w:t xml:space="preserve">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w:t>
      </w:r>
      <w:r w:rsidRPr="00047A41">
        <w:lastRenderedPageBreak/>
        <w:t>Mäxchens Vögel Rüben, Joghurt und Quark. "Fix, Schwyz! " quäkt Jürgen blöd vom Paß. Victor jagt zwölf Boxkämpfer quer über den großen Sylter Deich. Falsches Üben von Xylophonmusik quält jeden größeren Zwerg.</w:t>
      </w:r>
    </w:p>
    <w:p w14:paraId="035F8120" w14:textId="77777777" w:rsidR="000A5220" w:rsidRPr="00047A41" w:rsidRDefault="000A5220" w:rsidP="00855680">
      <w:r w:rsidRPr="00047A41">
        <w:t>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w:t>
      </w:r>
    </w:p>
    <w:p w14:paraId="01E94E9E" w14:textId="77777777" w:rsidR="00B0776F" w:rsidRPr="00047A41" w:rsidRDefault="00B0776F" w:rsidP="00ED67E5">
      <w:pPr>
        <w:pStyle w:val="KeinLeerraum"/>
      </w:pPr>
      <w:r w:rsidRPr="00047A41">
        <w:t>Letzte Änderungen</w:t>
      </w:r>
    </w:p>
    <w:p w14:paraId="6E79BA65" w14:textId="77777777" w:rsidR="00872178" w:rsidRPr="00ED67E5" w:rsidRDefault="00B0776F" w:rsidP="00B0776F">
      <w:pPr>
        <w:pStyle w:val="KeinLeerraum"/>
      </w:pPr>
      <w:r w:rsidRPr="00ED67E5">
        <w:t>13.11.2017</w:t>
      </w:r>
      <w:r w:rsidRPr="00ED67E5">
        <w:tab/>
        <w:t>3t letzte Änderung</w:t>
      </w:r>
    </w:p>
    <w:p w14:paraId="4EF09AF8" w14:textId="77777777" w:rsidR="00B0776F" w:rsidRPr="00ED67E5" w:rsidRDefault="00B0776F" w:rsidP="00B0776F">
      <w:pPr>
        <w:pStyle w:val="KeinLeerraum"/>
      </w:pPr>
      <w:r w:rsidRPr="00ED67E5">
        <w:t>14.11.2017</w:t>
      </w:r>
      <w:r w:rsidRPr="00ED67E5">
        <w:tab/>
        <w:t>2t letzte Änderung</w:t>
      </w:r>
    </w:p>
    <w:p w14:paraId="7F760A9C" w14:textId="113485E5" w:rsidR="00C0460F" w:rsidRPr="00ED67E5" w:rsidRDefault="00B0776F" w:rsidP="00B0776F">
      <w:pPr>
        <w:pStyle w:val="KeinLeerraum"/>
      </w:pPr>
      <w:r w:rsidRPr="00ED67E5">
        <w:t>31.12.2017</w:t>
      </w:r>
      <w:r w:rsidRPr="00ED67E5">
        <w:tab/>
      </w:r>
      <w:bookmarkEnd w:id="0"/>
      <w:r w:rsidR="00ED67E5" w:rsidRPr="00ED67E5">
        <w:t>4t letzte Änderung</w:t>
      </w:r>
      <w:r w:rsidR="00ED67E5" w:rsidRPr="00ED67E5">
        <w:br/>
        <w:t>30.03.2023</w:t>
      </w:r>
      <w:r w:rsidR="00ED67E5" w:rsidRPr="00ED67E5">
        <w:tab/>
        <w:t>letzte Änderung</w:t>
      </w:r>
    </w:p>
    <w:p w14:paraId="07AE50ED" w14:textId="77777777" w:rsidR="00C0460F" w:rsidRPr="00ED67E5" w:rsidRDefault="00C0460F">
      <w:pPr>
        <w:spacing w:line="259" w:lineRule="auto"/>
        <w:jc w:val="left"/>
      </w:pPr>
      <w:r w:rsidRPr="00ED67E5">
        <w:br w:type="page"/>
      </w:r>
    </w:p>
    <w:p w14:paraId="7DB6844D" w14:textId="77777777" w:rsidR="00872178" w:rsidRPr="00047A41" w:rsidRDefault="00872178" w:rsidP="00B0776F">
      <w:pPr>
        <w:pStyle w:val="KeinLeerraum"/>
      </w:pPr>
    </w:p>
    <w:sdt>
      <w:sdtPr>
        <w:rPr>
          <w:rFonts w:asciiTheme="minorHAnsi" w:eastAsiaTheme="minorEastAsia" w:hAnsiTheme="minorHAnsi" w:cstheme="minorBidi"/>
          <w:b w:val="0"/>
          <w:caps w:val="0"/>
          <w:color w:val="auto"/>
          <w:sz w:val="22"/>
          <w:szCs w:val="22"/>
          <w:lang w:val="de-DE"/>
        </w:rPr>
        <w:id w:val="-626008406"/>
        <w:docPartObj>
          <w:docPartGallery w:val="Table of Contents"/>
          <w:docPartUnique/>
        </w:docPartObj>
      </w:sdtPr>
      <w:sdtEndPr>
        <w:rPr>
          <w:bCs/>
        </w:rPr>
      </w:sdtEndPr>
      <w:sdtContent>
        <w:p w14:paraId="6293C8C3" w14:textId="02074E6D" w:rsidR="00C0460F" w:rsidRDefault="00C0460F">
          <w:pPr>
            <w:pStyle w:val="Inhaltsverzeichnisberschrift"/>
          </w:pPr>
          <w:r>
            <w:rPr>
              <w:lang w:val="de-DE"/>
            </w:rPr>
            <w:t>Inhalt</w:t>
          </w:r>
        </w:p>
        <w:p w14:paraId="3B226F4C" w14:textId="0C56C3F5" w:rsidR="008E45A6" w:rsidRDefault="00C0460F">
          <w:pPr>
            <w:pStyle w:val="Verzeichnis1"/>
            <w:tabs>
              <w:tab w:val="left" w:pos="440"/>
              <w:tab w:val="right" w:leader="dot" w:pos="10194"/>
            </w:tabs>
            <w:rPr>
              <w:noProof/>
              <w:lang w:val="de-DE" w:eastAsia="de-DE"/>
            </w:rPr>
          </w:pPr>
          <w:r>
            <w:fldChar w:fldCharType="begin"/>
          </w:r>
          <w:r>
            <w:instrText xml:space="preserve"> TOC \o "1-3" \h \z \u </w:instrText>
          </w:r>
          <w:r>
            <w:fldChar w:fldCharType="separate"/>
          </w:r>
          <w:hyperlink w:anchor="_Toc118806860" w:history="1">
            <w:r w:rsidR="008E45A6" w:rsidRPr="00A61E7D">
              <w:rPr>
                <w:rStyle w:val="Hyperlink"/>
                <w:noProof/>
              </w:rPr>
              <w:t>1</w:t>
            </w:r>
            <w:r w:rsidR="008E45A6">
              <w:rPr>
                <w:noProof/>
                <w:lang w:val="de-DE" w:eastAsia="de-DE"/>
              </w:rPr>
              <w:tab/>
            </w:r>
            <w:r w:rsidR="008E45A6" w:rsidRPr="00A61E7D">
              <w:rPr>
                <w:rStyle w:val="Hyperlink"/>
                <w:noProof/>
              </w:rPr>
              <w:t>ÜBERSCHRIFT 1 (16 Pt, Montserrat Bold)</w:t>
            </w:r>
            <w:r w:rsidR="008E45A6">
              <w:rPr>
                <w:noProof/>
                <w:webHidden/>
              </w:rPr>
              <w:tab/>
            </w:r>
            <w:r w:rsidR="008E45A6">
              <w:rPr>
                <w:noProof/>
                <w:webHidden/>
              </w:rPr>
              <w:fldChar w:fldCharType="begin"/>
            </w:r>
            <w:r w:rsidR="008E45A6">
              <w:rPr>
                <w:noProof/>
                <w:webHidden/>
              </w:rPr>
              <w:instrText xml:space="preserve"> PAGEREF _Toc118806860 \h </w:instrText>
            </w:r>
            <w:r w:rsidR="008E45A6">
              <w:rPr>
                <w:noProof/>
                <w:webHidden/>
              </w:rPr>
            </w:r>
            <w:r w:rsidR="008E45A6">
              <w:rPr>
                <w:noProof/>
                <w:webHidden/>
              </w:rPr>
              <w:fldChar w:fldCharType="separate"/>
            </w:r>
            <w:r w:rsidR="008E45A6">
              <w:rPr>
                <w:noProof/>
                <w:webHidden/>
              </w:rPr>
              <w:t>1</w:t>
            </w:r>
            <w:r w:rsidR="008E45A6">
              <w:rPr>
                <w:noProof/>
                <w:webHidden/>
              </w:rPr>
              <w:fldChar w:fldCharType="end"/>
            </w:r>
          </w:hyperlink>
        </w:p>
        <w:p w14:paraId="33149CF6" w14:textId="42CE8B3C" w:rsidR="008E45A6" w:rsidRDefault="0041006A">
          <w:pPr>
            <w:pStyle w:val="Verzeichnis2"/>
            <w:tabs>
              <w:tab w:val="left" w:pos="880"/>
              <w:tab w:val="right" w:leader="dot" w:pos="10194"/>
            </w:tabs>
            <w:rPr>
              <w:noProof/>
              <w:lang w:val="de-DE" w:eastAsia="de-DE"/>
            </w:rPr>
          </w:pPr>
          <w:hyperlink w:anchor="_Toc118806861" w:history="1">
            <w:r w:rsidR="008E45A6" w:rsidRPr="00A61E7D">
              <w:rPr>
                <w:rStyle w:val="Hyperlink"/>
                <w:noProof/>
              </w:rPr>
              <w:t>1.1</w:t>
            </w:r>
            <w:r w:rsidR="008E45A6">
              <w:rPr>
                <w:noProof/>
                <w:lang w:val="de-DE" w:eastAsia="de-DE"/>
              </w:rPr>
              <w:tab/>
            </w:r>
            <w:r w:rsidR="008E45A6" w:rsidRPr="00A61E7D">
              <w:rPr>
                <w:rStyle w:val="Hyperlink"/>
                <w:noProof/>
              </w:rPr>
              <w:t>Überschrift 2 (14 Pt, Montserrat Bold)</w:t>
            </w:r>
            <w:r w:rsidR="008E45A6">
              <w:rPr>
                <w:noProof/>
                <w:webHidden/>
              </w:rPr>
              <w:tab/>
            </w:r>
            <w:r w:rsidR="008E45A6">
              <w:rPr>
                <w:noProof/>
                <w:webHidden/>
              </w:rPr>
              <w:fldChar w:fldCharType="begin"/>
            </w:r>
            <w:r w:rsidR="008E45A6">
              <w:rPr>
                <w:noProof/>
                <w:webHidden/>
              </w:rPr>
              <w:instrText xml:space="preserve"> PAGEREF _Toc118806861 \h </w:instrText>
            </w:r>
            <w:r w:rsidR="008E45A6">
              <w:rPr>
                <w:noProof/>
                <w:webHidden/>
              </w:rPr>
            </w:r>
            <w:r w:rsidR="008E45A6">
              <w:rPr>
                <w:noProof/>
                <w:webHidden/>
              </w:rPr>
              <w:fldChar w:fldCharType="separate"/>
            </w:r>
            <w:r w:rsidR="008E45A6">
              <w:rPr>
                <w:noProof/>
                <w:webHidden/>
              </w:rPr>
              <w:t>1</w:t>
            </w:r>
            <w:r w:rsidR="008E45A6">
              <w:rPr>
                <w:noProof/>
                <w:webHidden/>
              </w:rPr>
              <w:fldChar w:fldCharType="end"/>
            </w:r>
          </w:hyperlink>
        </w:p>
        <w:p w14:paraId="38D667DA" w14:textId="34BEE1B7" w:rsidR="008E45A6" w:rsidRDefault="0041006A">
          <w:pPr>
            <w:pStyle w:val="Verzeichnis3"/>
            <w:tabs>
              <w:tab w:val="left" w:pos="1320"/>
              <w:tab w:val="right" w:leader="dot" w:pos="10194"/>
            </w:tabs>
            <w:rPr>
              <w:noProof/>
              <w:lang w:val="de-DE" w:eastAsia="de-DE"/>
            </w:rPr>
          </w:pPr>
          <w:hyperlink w:anchor="_Toc118806862" w:history="1">
            <w:r w:rsidR="008E45A6" w:rsidRPr="00A61E7D">
              <w:rPr>
                <w:rStyle w:val="Hyperlink"/>
                <w:noProof/>
              </w:rPr>
              <w:t>1.1.1</w:t>
            </w:r>
            <w:r w:rsidR="008E45A6">
              <w:rPr>
                <w:noProof/>
                <w:lang w:val="de-DE" w:eastAsia="de-DE"/>
              </w:rPr>
              <w:tab/>
            </w:r>
            <w:r w:rsidR="008E45A6" w:rsidRPr="00A61E7D">
              <w:rPr>
                <w:rStyle w:val="Hyperlink"/>
                <w:noProof/>
              </w:rPr>
              <w:t xml:space="preserve">Überschrift 3 (12 Pt, </w:t>
            </w:r>
            <w:r w:rsidR="008E45A6" w:rsidRPr="00A61E7D">
              <w:rPr>
                <w:rStyle w:val="Hyperlink"/>
                <w:bCs/>
                <w:noProof/>
              </w:rPr>
              <w:t>Montserrat Bold</w:t>
            </w:r>
            <w:r w:rsidR="008E45A6" w:rsidRPr="00A61E7D">
              <w:rPr>
                <w:rStyle w:val="Hyperlink"/>
                <w:noProof/>
              </w:rPr>
              <w:t>)</w:t>
            </w:r>
            <w:r w:rsidR="008E45A6">
              <w:rPr>
                <w:noProof/>
                <w:webHidden/>
              </w:rPr>
              <w:tab/>
            </w:r>
            <w:r w:rsidR="008E45A6">
              <w:rPr>
                <w:noProof/>
                <w:webHidden/>
              </w:rPr>
              <w:fldChar w:fldCharType="begin"/>
            </w:r>
            <w:r w:rsidR="008E45A6">
              <w:rPr>
                <w:noProof/>
                <w:webHidden/>
              </w:rPr>
              <w:instrText xml:space="preserve"> PAGEREF _Toc118806862 \h </w:instrText>
            </w:r>
            <w:r w:rsidR="008E45A6">
              <w:rPr>
                <w:noProof/>
                <w:webHidden/>
              </w:rPr>
            </w:r>
            <w:r w:rsidR="008E45A6">
              <w:rPr>
                <w:noProof/>
                <w:webHidden/>
              </w:rPr>
              <w:fldChar w:fldCharType="separate"/>
            </w:r>
            <w:r w:rsidR="008E45A6">
              <w:rPr>
                <w:noProof/>
                <w:webHidden/>
              </w:rPr>
              <w:t>1</w:t>
            </w:r>
            <w:r w:rsidR="008E45A6">
              <w:rPr>
                <w:noProof/>
                <w:webHidden/>
              </w:rPr>
              <w:fldChar w:fldCharType="end"/>
            </w:r>
          </w:hyperlink>
        </w:p>
        <w:p w14:paraId="145AF1E9" w14:textId="2E0B6C80" w:rsidR="008E45A6" w:rsidRDefault="0041006A">
          <w:pPr>
            <w:pStyle w:val="Verzeichnis3"/>
            <w:tabs>
              <w:tab w:val="left" w:pos="1320"/>
              <w:tab w:val="right" w:leader="dot" w:pos="10194"/>
            </w:tabs>
            <w:rPr>
              <w:noProof/>
              <w:lang w:val="de-DE" w:eastAsia="de-DE"/>
            </w:rPr>
          </w:pPr>
          <w:hyperlink w:anchor="_Toc118806863" w:history="1">
            <w:r w:rsidR="008E45A6" w:rsidRPr="00A61E7D">
              <w:rPr>
                <w:rStyle w:val="Hyperlink"/>
                <w:noProof/>
              </w:rPr>
              <w:t>1.1.2</w:t>
            </w:r>
            <w:r w:rsidR="008E45A6">
              <w:rPr>
                <w:noProof/>
                <w:lang w:val="de-DE" w:eastAsia="de-DE"/>
              </w:rPr>
              <w:tab/>
            </w:r>
            <w:r w:rsidR="008E45A6" w:rsidRPr="00A61E7D">
              <w:rPr>
                <w:rStyle w:val="Hyperlink"/>
                <w:noProof/>
              </w:rPr>
              <w:t>Heizölrückstoßabdämpfung</w:t>
            </w:r>
            <w:r w:rsidR="008E45A6">
              <w:rPr>
                <w:noProof/>
                <w:webHidden/>
              </w:rPr>
              <w:tab/>
            </w:r>
            <w:r w:rsidR="008E45A6">
              <w:rPr>
                <w:noProof/>
                <w:webHidden/>
              </w:rPr>
              <w:fldChar w:fldCharType="begin"/>
            </w:r>
            <w:r w:rsidR="008E45A6">
              <w:rPr>
                <w:noProof/>
                <w:webHidden/>
              </w:rPr>
              <w:instrText xml:space="preserve"> PAGEREF _Toc118806863 \h </w:instrText>
            </w:r>
            <w:r w:rsidR="008E45A6">
              <w:rPr>
                <w:noProof/>
                <w:webHidden/>
              </w:rPr>
            </w:r>
            <w:r w:rsidR="008E45A6">
              <w:rPr>
                <w:noProof/>
                <w:webHidden/>
              </w:rPr>
              <w:fldChar w:fldCharType="separate"/>
            </w:r>
            <w:r w:rsidR="008E45A6">
              <w:rPr>
                <w:noProof/>
                <w:webHidden/>
              </w:rPr>
              <w:t>1</w:t>
            </w:r>
            <w:r w:rsidR="008E45A6">
              <w:rPr>
                <w:noProof/>
                <w:webHidden/>
              </w:rPr>
              <w:fldChar w:fldCharType="end"/>
            </w:r>
          </w:hyperlink>
        </w:p>
        <w:p w14:paraId="5A89C159" w14:textId="7FFF37B4" w:rsidR="00C0460F" w:rsidRDefault="00C0460F">
          <w:r>
            <w:rPr>
              <w:b/>
              <w:bCs/>
              <w:lang w:val="de-DE"/>
            </w:rPr>
            <w:fldChar w:fldCharType="end"/>
          </w:r>
        </w:p>
      </w:sdtContent>
    </w:sdt>
    <w:p w14:paraId="64E1938C" w14:textId="77777777" w:rsidR="0041006A" w:rsidRDefault="0041006A" w:rsidP="001F5FBB"/>
    <w:p w14:paraId="17B4A914" w14:textId="77777777" w:rsidR="0041006A" w:rsidRDefault="0041006A" w:rsidP="001F5FBB"/>
    <w:p w14:paraId="6C524C3A" w14:textId="77777777" w:rsidR="0041006A" w:rsidRDefault="0041006A" w:rsidP="001F5FBB"/>
    <w:p w14:paraId="5399FC1E" w14:textId="77777777" w:rsidR="0041006A" w:rsidRDefault="0041006A" w:rsidP="001F5FBB"/>
    <w:p w14:paraId="25B5A140" w14:textId="77777777" w:rsidR="0041006A" w:rsidRDefault="0041006A" w:rsidP="001F5FBB"/>
    <w:p w14:paraId="6E81FFCD" w14:textId="6454D67F" w:rsidR="00872178" w:rsidRPr="00047A41" w:rsidRDefault="000749E2" w:rsidP="001F5FBB">
      <w:r>
        <w:rPr>
          <w:noProof/>
        </w:rPr>
        <mc:AlternateContent>
          <mc:Choice Requires="wps">
            <w:drawing>
              <wp:anchor distT="0" distB="0" distL="114300" distR="114300" simplePos="0" relativeHeight="251664384" behindDoc="0" locked="0" layoutInCell="1" allowOverlap="1" wp14:anchorId="60A86A01" wp14:editId="6DE9C1B3">
                <wp:simplePos x="0" y="0"/>
                <wp:positionH relativeFrom="column">
                  <wp:posOffset>3638918</wp:posOffset>
                </wp:positionH>
                <wp:positionV relativeFrom="page">
                  <wp:posOffset>7550150</wp:posOffset>
                </wp:positionV>
                <wp:extent cx="2952000" cy="1908000"/>
                <wp:effectExtent l="0" t="0" r="1270" b="0"/>
                <wp:wrapNone/>
                <wp:docPr id="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000" cy="1908000"/>
                        </a:xfrm>
                        <a:prstGeom prst="rect">
                          <a:avLst/>
                        </a:prstGeom>
                        <a:noFill/>
                        <a:ln w="9525">
                          <a:noFill/>
                          <a:miter lim="800000"/>
                          <a:headEnd/>
                          <a:tailEnd/>
                        </a:ln>
                      </wps:spPr>
                      <wps:txbx>
                        <w:txbxContent>
                          <w:tbl>
                            <w:tblPr>
                              <w:tblStyle w:val="Tabellenraster"/>
                              <w:tblW w:w="4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394" w:themeFill="text2"/>
                              <w:tblLayout w:type="fixed"/>
                              <w:tblCellMar>
                                <w:left w:w="0" w:type="dxa"/>
                                <w:right w:w="0" w:type="dxa"/>
                              </w:tblCellMar>
                              <w:tblLook w:val="0680" w:firstRow="0" w:lastRow="0" w:firstColumn="1" w:lastColumn="0" w:noHBand="1" w:noVBand="1"/>
                            </w:tblPr>
                            <w:tblGrid>
                              <w:gridCol w:w="4394"/>
                            </w:tblGrid>
                            <w:tr w:rsidR="000749E2" w:rsidRPr="007601EA" w14:paraId="69395691" w14:textId="77777777" w:rsidTr="000749E2">
                              <w:trPr>
                                <w:trHeight w:val="340"/>
                              </w:trPr>
                              <w:tc>
                                <w:tcPr>
                                  <w:tcW w:w="4394" w:type="dxa"/>
                                  <w:shd w:val="clear" w:color="auto" w:fill="auto"/>
                                  <w:vAlign w:val="center"/>
                                </w:tcPr>
                                <w:p w14:paraId="258B39E9" w14:textId="2D6596D5" w:rsidR="000749E2" w:rsidRPr="000749E2" w:rsidRDefault="000749E2" w:rsidP="000749E2">
                                  <w:pPr>
                                    <w:pStyle w:val="Metadaten"/>
                                    <w:jc w:val="right"/>
                                    <w:rPr>
                                      <w:rFonts w:ascii="Montserrat" w:hAnsi="Montserrat"/>
                                      <w:b/>
                                      <w:bCs/>
                                    </w:rPr>
                                  </w:pPr>
                                  <w:r w:rsidRPr="000749E2">
                                    <w:rPr>
                                      <w:rFonts w:ascii="Montserrat" w:hAnsi="Montserrat"/>
                                      <w:b/>
                                      <w:bCs/>
                                      <w:sz w:val="28"/>
                                      <w:szCs w:val="28"/>
                                    </w:rPr>
                                    <w:t>CEVI SCHWEIZ</w:t>
                                  </w:r>
                                </w:p>
                              </w:tc>
                            </w:tr>
                            <w:tr w:rsidR="000749E2" w:rsidRPr="007601EA" w14:paraId="75741721" w14:textId="77777777" w:rsidTr="000749E2">
                              <w:trPr>
                                <w:trHeight w:val="340"/>
                              </w:trPr>
                              <w:tc>
                                <w:tcPr>
                                  <w:tcW w:w="4394" w:type="dxa"/>
                                  <w:shd w:val="clear" w:color="auto" w:fill="auto"/>
                                  <w:vAlign w:val="center"/>
                                </w:tcPr>
                                <w:p w14:paraId="79560E6B" w14:textId="0A2385D5" w:rsidR="000749E2" w:rsidRPr="007601EA" w:rsidRDefault="000749E2" w:rsidP="000749E2">
                                  <w:pPr>
                                    <w:pStyle w:val="Metadaten"/>
                                    <w:jc w:val="right"/>
                                  </w:pPr>
                                  <w:r>
                                    <w:t>Geschäftsstelle</w:t>
                                  </w:r>
                                  <w:r w:rsidR="00221F72">
                                    <w:br/>
                                    <w:t>Shilstrasse 33</w:t>
                                  </w:r>
                                  <w:r w:rsidR="00E40E49">
                                    <w:br/>
                                  </w:r>
                                  <w:r w:rsidR="00221F72">
                                    <w:t>CH-80</w:t>
                                  </w:r>
                                  <w:r w:rsidR="00E40E49">
                                    <w:t>01</w:t>
                                  </w:r>
                                  <w:r w:rsidR="00221F72">
                                    <w:t xml:space="preserve"> Zürich</w:t>
                                  </w:r>
                                  <w:r w:rsidR="00221F72">
                                    <w:br/>
                                    <w:t>Telefon: 044 213 20 40</w:t>
                                  </w:r>
                                </w:p>
                              </w:tc>
                            </w:tr>
                            <w:tr w:rsidR="00221F72" w:rsidRPr="00DC6F83" w14:paraId="03F1B493" w14:textId="77777777" w:rsidTr="000749E2">
                              <w:trPr>
                                <w:trHeight w:val="340"/>
                              </w:trPr>
                              <w:tc>
                                <w:tcPr>
                                  <w:tcW w:w="4394" w:type="dxa"/>
                                  <w:shd w:val="clear" w:color="auto" w:fill="auto"/>
                                  <w:vAlign w:val="center"/>
                                </w:tcPr>
                                <w:p w14:paraId="4D81B460" w14:textId="77777777" w:rsidR="00221F72" w:rsidRDefault="00221F72" w:rsidP="000749E2">
                                  <w:pPr>
                                    <w:pStyle w:val="Metadaten"/>
                                    <w:jc w:val="right"/>
                                  </w:pPr>
                                </w:p>
                              </w:tc>
                            </w:tr>
                            <w:tr w:rsidR="000749E2" w:rsidRPr="00DC6F83" w14:paraId="37F76E28" w14:textId="77777777" w:rsidTr="000749E2">
                              <w:trPr>
                                <w:trHeight w:val="340"/>
                              </w:trPr>
                              <w:tc>
                                <w:tcPr>
                                  <w:tcW w:w="4394" w:type="dxa"/>
                                  <w:shd w:val="clear" w:color="auto" w:fill="auto"/>
                                  <w:vAlign w:val="center"/>
                                </w:tcPr>
                                <w:p w14:paraId="7F2B375A" w14:textId="6C8CE0CE" w:rsidR="000749E2" w:rsidRDefault="00221F72" w:rsidP="000749E2">
                                  <w:pPr>
                                    <w:pStyle w:val="Metadaten"/>
                                    <w:jc w:val="right"/>
                                  </w:pPr>
                                  <w:r>
                                    <w:t>cevi@cevi.ch</w:t>
                                  </w:r>
                                  <w:r>
                                    <w:br/>
                                  </w:r>
                                  <w:r w:rsidR="000749E2">
                                    <w:t>www.cevi.ch</w:t>
                                  </w:r>
                                </w:p>
                              </w:tc>
                            </w:tr>
                          </w:tbl>
                          <w:p w14:paraId="058B8653" w14:textId="645B5EDA" w:rsidR="000749E2" w:rsidRPr="00E15A84" w:rsidRDefault="000749E2" w:rsidP="000749E2">
                            <w:pPr>
                              <w:pStyle w:val="Metadaten"/>
                              <w:jc w:val="right"/>
                              <w:rPr>
                                <w:sz w:val="2"/>
                                <w:szCs w:val="2"/>
                              </w:rPr>
                            </w:pPr>
                            <w:r>
                              <w:rPr>
                                <w:sz w:val="2"/>
                                <w:szCs w:val="2"/>
                              </w:rPr>
                              <w:t>z</w:t>
                            </w:r>
                          </w:p>
                        </w:txbxContent>
                      </wps:txbx>
                      <wps:bodyPr rot="0" vert="horz" wrap="square" lIns="0" tIns="45720" rIns="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60A86A01" id="Rectangle 65" o:spid="_x0000_s1026" style="position:absolute;left:0;text-align:left;margin-left:286.55pt;margin-top:594.5pt;width:232.45pt;height:1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" filled="f" stroked="f">
                <v:textbox inset="0,,0">
                  <w:txbxContent>
                    <w:tbl>
                      <w:tblPr>
                        <w:tblStyle w:val="Tabellenraster"/>
                        <w:tblW w:w="4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394" w:themeFill="text2"/>
                        <w:tblLayout w:type="fixed"/>
                        <w:tblCellMar>
                          <w:left w:w="0" w:type="dxa"/>
                          <w:right w:w="0" w:type="dxa"/>
                        </w:tblCellMar>
                        <w:tblLook w:val="0680" w:firstRow="0" w:lastRow="0" w:firstColumn="1" w:lastColumn="0" w:noHBand="1" w:noVBand="1"/>
                      </w:tblPr>
                      <w:tblGrid>
                        <w:gridCol w:w="4394"/>
                      </w:tblGrid>
                      <w:tr w:rsidR="000749E2" w:rsidRPr="007601EA" w14:paraId="69395691" w14:textId="77777777" w:rsidTr="000749E2">
                        <w:trPr>
                          <w:trHeight w:val="340"/>
                        </w:trPr>
                        <w:tc>
                          <w:tcPr>
                            <w:tcW w:w="4394" w:type="dxa"/>
                            <w:shd w:val="clear" w:color="auto" w:fill="auto"/>
                            <w:vAlign w:val="center"/>
                          </w:tcPr>
                          <w:p w14:paraId="258B39E9" w14:textId="2D6596D5" w:rsidR="000749E2" w:rsidRPr="000749E2" w:rsidRDefault="000749E2" w:rsidP="000749E2">
                            <w:pPr>
                              <w:pStyle w:val="Metadaten"/>
                              <w:jc w:val="right"/>
                              <w:rPr>
                                <w:rFonts w:ascii="Montserrat" w:hAnsi="Montserrat"/>
                                <w:b/>
                                <w:bCs/>
                              </w:rPr>
                            </w:pPr>
                            <w:r w:rsidRPr="000749E2">
                              <w:rPr>
                                <w:rFonts w:ascii="Montserrat" w:hAnsi="Montserrat"/>
                                <w:b/>
                                <w:bCs/>
                                <w:sz w:val="28"/>
                                <w:szCs w:val="28"/>
                              </w:rPr>
                              <w:t>CEVI SCHWEIZ</w:t>
                            </w:r>
                          </w:p>
                        </w:tc>
                      </w:tr>
                      <w:tr w:rsidR="000749E2" w:rsidRPr="007601EA" w14:paraId="75741721" w14:textId="77777777" w:rsidTr="000749E2">
                        <w:trPr>
                          <w:trHeight w:val="340"/>
                        </w:trPr>
                        <w:tc>
                          <w:tcPr>
                            <w:tcW w:w="4394" w:type="dxa"/>
                            <w:shd w:val="clear" w:color="auto" w:fill="auto"/>
                            <w:vAlign w:val="center"/>
                          </w:tcPr>
                          <w:p w14:paraId="79560E6B" w14:textId="0A2385D5" w:rsidR="000749E2" w:rsidRPr="007601EA" w:rsidRDefault="000749E2" w:rsidP="000749E2">
                            <w:pPr>
                              <w:pStyle w:val="Metadaten"/>
                              <w:jc w:val="right"/>
                            </w:pPr>
                            <w:r>
                              <w:t>Geschäftsstelle</w:t>
                            </w:r>
                            <w:r w:rsidR="00221F72">
                              <w:br/>
                              <w:t>Shilstrasse 33</w:t>
                            </w:r>
                            <w:r w:rsidR="00E40E49">
                              <w:br/>
                            </w:r>
                            <w:r w:rsidR="00221F72">
                              <w:t>CH-80</w:t>
                            </w:r>
                            <w:r w:rsidR="00E40E49">
                              <w:t>01</w:t>
                            </w:r>
                            <w:r w:rsidR="00221F72">
                              <w:t xml:space="preserve"> Zürich</w:t>
                            </w:r>
                            <w:r w:rsidR="00221F72">
                              <w:br/>
                              <w:t>Telefon: 044 213 20 40</w:t>
                            </w:r>
                          </w:p>
                        </w:tc>
                      </w:tr>
                      <w:tr w:rsidR="00221F72" w:rsidRPr="00DC6F83" w14:paraId="03F1B493" w14:textId="77777777" w:rsidTr="000749E2">
                        <w:trPr>
                          <w:trHeight w:val="340"/>
                        </w:trPr>
                        <w:tc>
                          <w:tcPr>
                            <w:tcW w:w="4394" w:type="dxa"/>
                            <w:shd w:val="clear" w:color="auto" w:fill="auto"/>
                            <w:vAlign w:val="center"/>
                          </w:tcPr>
                          <w:p w14:paraId="4D81B460" w14:textId="77777777" w:rsidR="00221F72" w:rsidRDefault="00221F72" w:rsidP="000749E2">
                            <w:pPr>
                              <w:pStyle w:val="Metadaten"/>
                              <w:jc w:val="right"/>
                            </w:pPr>
                          </w:p>
                        </w:tc>
                      </w:tr>
                      <w:tr w:rsidR="000749E2" w:rsidRPr="00DC6F83" w14:paraId="37F76E28" w14:textId="77777777" w:rsidTr="000749E2">
                        <w:trPr>
                          <w:trHeight w:val="340"/>
                        </w:trPr>
                        <w:tc>
                          <w:tcPr>
                            <w:tcW w:w="4394" w:type="dxa"/>
                            <w:shd w:val="clear" w:color="auto" w:fill="auto"/>
                            <w:vAlign w:val="center"/>
                          </w:tcPr>
                          <w:p w14:paraId="7F2B375A" w14:textId="6C8CE0CE" w:rsidR="000749E2" w:rsidRDefault="00221F72" w:rsidP="000749E2">
                            <w:pPr>
                              <w:pStyle w:val="Metadaten"/>
                              <w:jc w:val="right"/>
                            </w:pPr>
                            <w:r>
                              <w:t>cevi@cevi.ch</w:t>
                            </w:r>
                            <w:r>
                              <w:br/>
                            </w:r>
                            <w:r w:rsidR="000749E2">
                              <w:t>www.cevi.ch</w:t>
                            </w:r>
                          </w:p>
                        </w:tc>
                      </w:tr>
                    </w:tbl>
                    <w:p w14:paraId="058B8653" w14:textId="645B5EDA" w:rsidR="000749E2" w:rsidRPr="00E15A84" w:rsidRDefault="000749E2" w:rsidP="000749E2">
                      <w:pPr>
                        <w:pStyle w:val="Metadaten"/>
                        <w:jc w:val="right"/>
                        <w:rPr>
                          <w:sz w:val="2"/>
                          <w:szCs w:val="2"/>
                        </w:rPr>
                      </w:pPr>
                      <w:r>
                        <w:rPr>
                          <w:sz w:val="2"/>
                          <w:szCs w:val="2"/>
                        </w:rPr>
                        <w:t>z</w:t>
                      </w:r>
                    </w:p>
                  </w:txbxContent>
                </v:textbox>
                <w10:wrap anchory="page"/>
              </v:rect>
            </w:pict>
          </mc:Fallback>
        </mc:AlternateContent>
      </w:r>
      <w:r w:rsidR="00872178" w:rsidRPr="00047A41">
        <w:rPr>
          <w:noProof/>
        </w:rPr>
        <mc:AlternateContent>
          <mc:Choice Requires="wpg">
            <w:drawing>
              <wp:anchor distT="180340" distB="0" distL="114300" distR="114300" simplePos="0" relativeHeight="251662336" behindDoc="0" locked="0" layoutInCell="1" allowOverlap="1" wp14:anchorId="0C3F4281" wp14:editId="5AE99CAD">
                <wp:simplePos x="0" y="0"/>
                <wp:positionH relativeFrom="page">
                  <wp:posOffset>-6507</wp:posOffset>
                </wp:positionH>
                <wp:positionV relativeFrom="page">
                  <wp:posOffset>7518295</wp:posOffset>
                </wp:positionV>
                <wp:extent cx="7559999" cy="3168863"/>
                <wp:effectExtent l="0" t="0" r="0" b="6350"/>
                <wp:wrapTopAndBottom/>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999" cy="3168863"/>
                          <a:chOff x="-2870" y="-34091"/>
                          <a:chExt cx="7559675" cy="2431149"/>
                        </a:xfrm>
                      </wpg:grpSpPr>
                      <pic:pic xmlns:pic="http://schemas.openxmlformats.org/drawingml/2006/picture">
                        <pic:nvPicPr>
                          <pic:cNvPr id="12" name="Grafik 12"/>
                          <pic:cNvPicPr>
                            <a:picLocks noChangeAspect="1"/>
                          </pic:cNvPicPr>
                        </pic:nvPicPr>
                        <pic:blipFill>
                          <a:blip r:embed="rId10">
                            <a:extLst>
                              <a:ext uri="{28A0092B-C50C-407E-A947-70E740481C1C}">
                                <a14:useLocalDpi xmlns:a14="http://schemas.microsoft.com/office/drawing/2010/main" val="0"/>
                              </a:ext>
                            </a:extLst>
                          </a:blip>
                          <a:srcRect l="765" r="765"/>
                          <a:stretch/>
                        </pic:blipFill>
                        <pic:spPr>
                          <a:xfrm>
                            <a:off x="-2870" y="-34091"/>
                            <a:ext cx="7559675" cy="2431149"/>
                          </a:xfrm>
                          <a:prstGeom prst="rect">
                            <a:avLst/>
                          </a:prstGeom>
                        </pic:spPr>
                      </pic:pic>
                      <wps:wsp>
                        <wps:cNvPr id="22" name="Rectangle 65"/>
                        <wps:cNvSpPr>
                          <a:spLocks noChangeArrowheads="1"/>
                        </wps:cNvSpPr>
                        <wps:spPr bwMode="auto">
                          <a:xfrm>
                            <a:off x="546538" y="168166"/>
                            <a:ext cx="3960723" cy="1799590"/>
                          </a:xfrm>
                          <a:prstGeom prst="rect">
                            <a:avLst/>
                          </a:prstGeom>
                          <a:noFill/>
                          <a:ln w="9525">
                            <a:noFill/>
                            <a:miter lim="800000"/>
                            <a:headEnd/>
                            <a:tailEnd/>
                          </a:ln>
                        </wps:spPr>
                        <wps:txbx>
                          <w:txbxContent>
                            <w:tbl>
                              <w:tblPr>
                                <w:tblStyle w:val="Tabellenraster"/>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394" w:themeFill="text2"/>
                                <w:tblLayout w:type="fixed"/>
                                <w:tblCellMar>
                                  <w:left w:w="0" w:type="dxa"/>
                                  <w:right w:w="0" w:type="dxa"/>
                                </w:tblCellMar>
                                <w:tblLook w:val="0680" w:firstRow="0" w:lastRow="0" w:firstColumn="1" w:lastColumn="0" w:noHBand="1" w:noVBand="1"/>
                              </w:tblPr>
                              <w:tblGrid>
                                <w:gridCol w:w="1418"/>
                                <w:gridCol w:w="4394"/>
                              </w:tblGrid>
                              <w:tr w:rsidR="001E7D2A" w:rsidRPr="007601EA" w14:paraId="0BD8C9D1" w14:textId="77777777" w:rsidTr="001E7D2A">
                                <w:trPr>
                                  <w:trHeight w:val="340"/>
                                </w:trPr>
                                <w:tc>
                                  <w:tcPr>
                                    <w:tcW w:w="1418" w:type="dxa"/>
                                    <w:shd w:val="clear" w:color="auto" w:fill="auto"/>
                                    <w:vAlign w:val="center"/>
                                  </w:tcPr>
                                  <w:p w14:paraId="7BB93686" w14:textId="77777777" w:rsidR="001E7D2A" w:rsidRPr="00EC165F" w:rsidRDefault="001E7D2A" w:rsidP="00E15A84">
                                    <w:pPr>
                                      <w:pStyle w:val="MetaTitel"/>
                                    </w:pPr>
                                    <w:r>
                                      <w:t>Autor/in</w:t>
                                    </w:r>
                                  </w:p>
                                </w:tc>
                                <w:tc>
                                  <w:tcPr>
                                    <w:tcW w:w="4394" w:type="dxa"/>
                                    <w:shd w:val="clear" w:color="auto" w:fill="auto"/>
                                    <w:vAlign w:val="center"/>
                                  </w:tcPr>
                                  <w:p w14:paraId="0B6DBC2D" w14:textId="77777777" w:rsidR="001E7D2A" w:rsidRPr="007601EA" w:rsidRDefault="001E7D2A" w:rsidP="00E15A84">
                                    <w:pPr>
                                      <w:pStyle w:val="Metadaten"/>
                                    </w:pPr>
                                    <w:r>
                                      <w:t>S</w:t>
                                    </w:r>
                                    <w:r w:rsidR="000A5220">
                                      <w:t>amuel</w:t>
                                    </w:r>
                                    <w:r>
                                      <w:t xml:space="preserve"> Hirsbrunner</w:t>
                                    </w:r>
                                    <w:r w:rsidR="00011EF9">
                                      <w:t xml:space="preserve"> v/o</w:t>
                                    </w:r>
                                    <w:r w:rsidR="000A5220">
                                      <w:t xml:space="preserve"> Fuchs</w:t>
                                    </w:r>
                                  </w:p>
                                </w:tc>
                              </w:tr>
                              <w:tr w:rsidR="001E7D2A" w:rsidRPr="007601EA" w14:paraId="4E50E92A" w14:textId="77777777" w:rsidTr="001E7D2A">
                                <w:trPr>
                                  <w:trHeight w:val="340"/>
                                </w:trPr>
                                <w:tc>
                                  <w:tcPr>
                                    <w:tcW w:w="1418" w:type="dxa"/>
                                    <w:shd w:val="clear" w:color="auto" w:fill="auto"/>
                                    <w:vAlign w:val="center"/>
                                  </w:tcPr>
                                  <w:p w14:paraId="16C304A3" w14:textId="77777777" w:rsidR="001E7D2A" w:rsidRDefault="001E7D2A" w:rsidP="00E15A84">
                                    <w:pPr>
                                      <w:pStyle w:val="MetaTitel"/>
                                      <w:rPr>
                                        <w:caps/>
                                      </w:rPr>
                                    </w:pPr>
                                    <w:r>
                                      <w:t>Gremium</w:t>
                                    </w:r>
                                  </w:p>
                                </w:tc>
                                <w:tc>
                                  <w:tcPr>
                                    <w:tcW w:w="4394" w:type="dxa"/>
                                    <w:shd w:val="clear" w:color="auto" w:fill="auto"/>
                                    <w:vAlign w:val="center"/>
                                  </w:tcPr>
                                  <w:p w14:paraId="52958D0C" w14:textId="77777777" w:rsidR="001E7D2A" w:rsidRDefault="001E7D2A" w:rsidP="00E15A84">
                                    <w:pPr>
                                      <w:pStyle w:val="Metadaten"/>
                                    </w:pPr>
                                    <w:r>
                                      <w:t>Vorstand</w:t>
                                    </w:r>
                                  </w:p>
                                </w:tc>
                              </w:tr>
                              <w:tr w:rsidR="001E7D2A" w:rsidRPr="007601EA" w14:paraId="1DD01A91" w14:textId="77777777" w:rsidTr="001E7D2A">
                                <w:trPr>
                                  <w:trHeight w:val="340"/>
                                </w:trPr>
                                <w:tc>
                                  <w:tcPr>
                                    <w:tcW w:w="1418" w:type="dxa"/>
                                    <w:shd w:val="clear" w:color="auto" w:fill="auto"/>
                                    <w:vAlign w:val="center"/>
                                  </w:tcPr>
                                  <w:p w14:paraId="110DC801" w14:textId="77777777" w:rsidR="001E7D2A" w:rsidRPr="00EC165F" w:rsidRDefault="001E7D2A" w:rsidP="001E7D2A">
                                    <w:pPr>
                                      <w:pStyle w:val="MetaTitel"/>
                                    </w:pPr>
                                    <w:r>
                                      <w:t>Freigabe</w:t>
                                    </w:r>
                                  </w:p>
                                </w:tc>
                                <w:tc>
                                  <w:tcPr>
                                    <w:tcW w:w="4394" w:type="dxa"/>
                                    <w:shd w:val="clear" w:color="auto" w:fill="auto"/>
                                    <w:vAlign w:val="center"/>
                                  </w:tcPr>
                                  <w:p w14:paraId="58BE7660" w14:textId="77777777" w:rsidR="001E7D2A" w:rsidRDefault="00DC2ADA" w:rsidP="001E7D2A">
                                    <w:pPr>
                                      <w:pStyle w:val="Metadaten"/>
                                    </w:pPr>
                                    <w:r>
                                      <w:t>I</w:t>
                                    </w:r>
                                    <w:r w:rsidR="001E7D2A">
                                      <w:t>ntern</w:t>
                                    </w:r>
                                  </w:p>
                                </w:tc>
                              </w:tr>
                              <w:tr w:rsidR="001E7D2A" w:rsidRPr="00DC6F83" w14:paraId="125918C6" w14:textId="77777777" w:rsidTr="001E7D2A">
                                <w:trPr>
                                  <w:trHeight w:val="340"/>
                                </w:trPr>
                                <w:tc>
                                  <w:tcPr>
                                    <w:tcW w:w="1418" w:type="dxa"/>
                                    <w:shd w:val="clear" w:color="auto" w:fill="auto"/>
                                    <w:vAlign w:val="center"/>
                                  </w:tcPr>
                                  <w:p w14:paraId="5397F069" w14:textId="77777777" w:rsidR="001E7D2A" w:rsidRPr="00EC165F" w:rsidRDefault="001E7D2A" w:rsidP="001E7D2A">
                                    <w:pPr>
                                      <w:pStyle w:val="MetaTitel"/>
                                    </w:pPr>
                                    <w:r w:rsidRPr="00EC165F">
                                      <w:t>Version</w:t>
                                    </w:r>
                                  </w:p>
                                </w:tc>
                                <w:tc>
                                  <w:tcPr>
                                    <w:tcW w:w="4394" w:type="dxa"/>
                                    <w:shd w:val="clear" w:color="auto" w:fill="auto"/>
                                    <w:vAlign w:val="center"/>
                                  </w:tcPr>
                                  <w:p w14:paraId="06EECDC8" w14:textId="77777777" w:rsidR="001E7D2A" w:rsidRPr="00DC6F83" w:rsidRDefault="00C91E3D" w:rsidP="001E7D2A">
                                    <w:pPr>
                                      <w:pStyle w:val="Metadaten"/>
                                    </w:pPr>
                                    <w:r>
                                      <w:t>7</w:t>
                                    </w:r>
                                  </w:p>
                                </w:tc>
                              </w:tr>
                            </w:tbl>
                            <w:p w14:paraId="7F18105C" w14:textId="77777777" w:rsidR="00484D3B" w:rsidRPr="00E15A84" w:rsidRDefault="00484D3B" w:rsidP="00B0776F">
                              <w:pPr>
                                <w:pStyle w:val="Metadaten"/>
                                <w:rPr>
                                  <w:sz w:val="2"/>
                                  <w:szCs w:val="2"/>
                                </w:rPr>
                              </w:pPr>
                            </w:p>
                          </w:txbxContent>
                        </wps:txbx>
                        <wps:bodyPr rot="0" vert="horz" wrap="square" lIns="0" tIns="45720" rIns="0" bIns="4572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3F4281" id="Gruppieren 2" o:spid="_x0000_s1027" style="position:absolute;left:0;text-align:left;margin-left:-.5pt;margin-top:592pt;width:595.3pt;height:249.5pt;z-index:251662336;mso-wrap-distance-top:14.2pt;mso-position-horizontal-relative:page;mso-position-vertical-relative:page;mso-width-relative:margin;mso-height-relative:margin" coordorigin="-28,-340" coordsize="75596,243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8" type="#_x0000_t75" style="position:absolute;left:-28;top:-340;width:75596;height:2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">
                  <v:imagedata r:id="rId11" o:title="" cropleft="501f" cropright="501f"/>
                </v:shape>
                <v:rect id="_x0000_s1029" style="position:absolute;left:5465;top:1681;width:39607;height:179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" filled="f" stroked="f">
                  <v:textbox inset="0,,0">
                    <w:txbxContent>
                      <w:tbl>
                        <w:tblPr>
                          <w:tblStyle w:val="Tabellenraster"/>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394" w:themeFill="text2"/>
                          <w:tblLayout w:type="fixed"/>
                          <w:tblCellMar>
                            <w:left w:w="0" w:type="dxa"/>
                            <w:right w:w="0" w:type="dxa"/>
                          </w:tblCellMar>
                          <w:tblLook w:val="0680" w:firstRow="0" w:lastRow="0" w:firstColumn="1" w:lastColumn="0" w:noHBand="1" w:noVBand="1"/>
                        </w:tblPr>
                        <w:tblGrid>
                          <w:gridCol w:w="1418"/>
                          <w:gridCol w:w="4394"/>
                        </w:tblGrid>
                        <w:tr w:rsidR="001E7D2A" w:rsidRPr="007601EA" w14:paraId="0BD8C9D1" w14:textId="77777777" w:rsidTr="001E7D2A">
                          <w:trPr>
                            <w:trHeight w:val="340"/>
                          </w:trPr>
                          <w:tc>
                            <w:tcPr>
                              <w:tcW w:w="1418" w:type="dxa"/>
                              <w:shd w:val="clear" w:color="auto" w:fill="auto"/>
                              <w:vAlign w:val="center"/>
                            </w:tcPr>
                            <w:p w14:paraId="7BB93686" w14:textId="77777777" w:rsidR="001E7D2A" w:rsidRPr="00EC165F" w:rsidRDefault="001E7D2A" w:rsidP="00E15A84">
                              <w:pPr>
                                <w:pStyle w:val="MetaTitel"/>
                              </w:pPr>
                              <w:r>
                                <w:t>Autor/in</w:t>
                              </w:r>
                            </w:p>
                          </w:tc>
                          <w:tc>
                            <w:tcPr>
                              <w:tcW w:w="4394" w:type="dxa"/>
                              <w:shd w:val="clear" w:color="auto" w:fill="auto"/>
                              <w:vAlign w:val="center"/>
                            </w:tcPr>
                            <w:p w14:paraId="0B6DBC2D" w14:textId="77777777" w:rsidR="001E7D2A" w:rsidRPr="007601EA" w:rsidRDefault="001E7D2A" w:rsidP="00E15A84">
                              <w:pPr>
                                <w:pStyle w:val="Metadaten"/>
                              </w:pPr>
                              <w:r>
                                <w:t>S</w:t>
                              </w:r>
                              <w:r w:rsidR="000A5220">
                                <w:t>amuel</w:t>
                              </w:r>
                              <w:r>
                                <w:t xml:space="preserve"> Hirsbrunner</w:t>
                              </w:r>
                              <w:r w:rsidR="00011EF9">
                                <w:t xml:space="preserve"> v/o</w:t>
                              </w:r>
                              <w:r w:rsidR="000A5220">
                                <w:t xml:space="preserve"> Fuchs</w:t>
                              </w:r>
                            </w:p>
                          </w:tc>
                        </w:tr>
                        <w:tr w:rsidR="001E7D2A" w:rsidRPr="007601EA" w14:paraId="4E50E92A" w14:textId="77777777" w:rsidTr="001E7D2A">
                          <w:trPr>
                            <w:trHeight w:val="340"/>
                          </w:trPr>
                          <w:tc>
                            <w:tcPr>
                              <w:tcW w:w="1418" w:type="dxa"/>
                              <w:shd w:val="clear" w:color="auto" w:fill="auto"/>
                              <w:vAlign w:val="center"/>
                            </w:tcPr>
                            <w:p w14:paraId="16C304A3" w14:textId="77777777" w:rsidR="001E7D2A" w:rsidRDefault="001E7D2A" w:rsidP="00E15A84">
                              <w:pPr>
                                <w:pStyle w:val="MetaTitel"/>
                                <w:rPr>
                                  <w:caps/>
                                </w:rPr>
                              </w:pPr>
                              <w:r>
                                <w:t>Gremium</w:t>
                              </w:r>
                            </w:p>
                          </w:tc>
                          <w:tc>
                            <w:tcPr>
                              <w:tcW w:w="4394" w:type="dxa"/>
                              <w:shd w:val="clear" w:color="auto" w:fill="auto"/>
                              <w:vAlign w:val="center"/>
                            </w:tcPr>
                            <w:p w14:paraId="52958D0C" w14:textId="77777777" w:rsidR="001E7D2A" w:rsidRDefault="001E7D2A" w:rsidP="00E15A84">
                              <w:pPr>
                                <w:pStyle w:val="Metadaten"/>
                              </w:pPr>
                              <w:r>
                                <w:t>Vorstand</w:t>
                              </w:r>
                            </w:p>
                          </w:tc>
                        </w:tr>
                        <w:tr w:rsidR="001E7D2A" w:rsidRPr="007601EA" w14:paraId="1DD01A91" w14:textId="77777777" w:rsidTr="001E7D2A">
                          <w:trPr>
                            <w:trHeight w:val="340"/>
                          </w:trPr>
                          <w:tc>
                            <w:tcPr>
                              <w:tcW w:w="1418" w:type="dxa"/>
                              <w:shd w:val="clear" w:color="auto" w:fill="auto"/>
                              <w:vAlign w:val="center"/>
                            </w:tcPr>
                            <w:p w14:paraId="110DC801" w14:textId="77777777" w:rsidR="001E7D2A" w:rsidRPr="00EC165F" w:rsidRDefault="001E7D2A" w:rsidP="001E7D2A">
                              <w:pPr>
                                <w:pStyle w:val="MetaTitel"/>
                              </w:pPr>
                              <w:r>
                                <w:t>Freigabe</w:t>
                              </w:r>
                            </w:p>
                          </w:tc>
                          <w:tc>
                            <w:tcPr>
                              <w:tcW w:w="4394" w:type="dxa"/>
                              <w:shd w:val="clear" w:color="auto" w:fill="auto"/>
                              <w:vAlign w:val="center"/>
                            </w:tcPr>
                            <w:p w14:paraId="58BE7660" w14:textId="77777777" w:rsidR="001E7D2A" w:rsidRDefault="00DC2ADA" w:rsidP="001E7D2A">
                              <w:pPr>
                                <w:pStyle w:val="Metadaten"/>
                              </w:pPr>
                              <w:r>
                                <w:t>I</w:t>
                              </w:r>
                              <w:r w:rsidR="001E7D2A">
                                <w:t>ntern</w:t>
                              </w:r>
                            </w:p>
                          </w:tc>
                        </w:tr>
                        <w:tr w:rsidR="001E7D2A" w:rsidRPr="00DC6F83" w14:paraId="125918C6" w14:textId="77777777" w:rsidTr="001E7D2A">
                          <w:trPr>
                            <w:trHeight w:val="340"/>
                          </w:trPr>
                          <w:tc>
                            <w:tcPr>
                              <w:tcW w:w="1418" w:type="dxa"/>
                              <w:shd w:val="clear" w:color="auto" w:fill="auto"/>
                              <w:vAlign w:val="center"/>
                            </w:tcPr>
                            <w:p w14:paraId="5397F069" w14:textId="77777777" w:rsidR="001E7D2A" w:rsidRPr="00EC165F" w:rsidRDefault="001E7D2A" w:rsidP="001E7D2A">
                              <w:pPr>
                                <w:pStyle w:val="MetaTitel"/>
                              </w:pPr>
                              <w:r w:rsidRPr="00EC165F">
                                <w:t>Version</w:t>
                              </w:r>
                            </w:p>
                          </w:tc>
                          <w:tc>
                            <w:tcPr>
                              <w:tcW w:w="4394" w:type="dxa"/>
                              <w:shd w:val="clear" w:color="auto" w:fill="auto"/>
                              <w:vAlign w:val="center"/>
                            </w:tcPr>
                            <w:p w14:paraId="06EECDC8" w14:textId="77777777" w:rsidR="001E7D2A" w:rsidRPr="00DC6F83" w:rsidRDefault="00C91E3D" w:rsidP="001E7D2A">
                              <w:pPr>
                                <w:pStyle w:val="Metadaten"/>
                              </w:pPr>
                              <w:r>
                                <w:t>7</w:t>
                              </w:r>
                            </w:p>
                          </w:tc>
                        </w:tr>
                      </w:tbl>
                      <w:p w14:paraId="7F18105C" w14:textId="77777777" w:rsidR="00484D3B" w:rsidRPr="00E15A84" w:rsidRDefault="00484D3B" w:rsidP="00B0776F">
                        <w:pPr>
                          <w:pStyle w:val="Metadaten"/>
                          <w:rPr>
                            <w:sz w:val="2"/>
                            <w:szCs w:val="2"/>
                          </w:rPr>
                        </w:pPr>
                      </w:p>
                    </w:txbxContent>
                  </v:textbox>
                </v:rect>
                <w10:wrap type="topAndBottom" anchorx="page" anchory="page"/>
              </v:group>
            </w:pict>
          </mc:Fallback>
        </mc:AlternateContent>
      </w:r>
    </w:p>
    <w:sectPr w:rsidR="00872178" w:rsidRPr="00047A41" w:rsidSect="0083512B">
      <w:headerReference w:type="even" r:id="rId12"/>
      <w:headerReference w:type="default" r:id="rId13"/>
      <w:footerReference w:type="even" r:id="rId14"/>
      <w:footerReference w:type="default" r:id="rId15"/>
      <w:headerReference w:type="first" r:id="rId16"/>
      <w:footerReference w:type="first" r:id="rId17"/>
      <w:pgSz w:w="11906" w:h="16838" w:code="9"/>
      <w:pgMar w:top="851" w:right="851" w:bottom="964" w:left="851" w:header="0"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DEFC6" w14:textId="77777777" w:rsidR="00CD15B5" w:rsidRDefault="00CD15B5" w:rsidP="00A063FE">
      <w:pPr>
        <w:spacing w:after="0" w:line="240" w:lineRule="auto"/>
      </w:pPr>
      <w:r>
        <w:separator/>
      </w:r>
    </w:p>
  </w:endnote>
  <w:endnote w:type="continuationSeparator" w:id="0">
    <w:p w14:paraId="0D5423DD" w14:textId="77777777" w:rsidR="00CD15B5" w:rsidRDefault="00CD15B5" w:rsidP="00A06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panose1 w:val="00000000000000000000"/>
    <w:charset w:val="4D"/>
    <w:family w:val="auto"/>
    <w:pitch w:val="variable"/>
    <w:sig w:usb0="A00002FF" w:usb1="5000204B" w:usb2="00000000" w:usb3="00000000" w:csb0="00000097" w:csb1="00000000"/>
    <w:embedRegular r:id="rId1" w:fontKey="{51519B24-3928-4F82-8DA2-2E7C259E0003}"/>
    <w:embedBold r:id="rId2" w:fontKey="{272FBCB4-B8D0-4A04-982F-7659301DDC38}"/>
    <w:embedItalic r:id="rId3" w:fontKey="{42ABE056-64F9-417A-A1F2-9217D0DEF7E6}"/>
  </w:font>
  <w:font w:name="Montserrat">
    <w:panose1 w:val="00000500000000000000"/>
    <w:charset w:val="4D"/>
    <w:family w:val="auto"/>
    <w:pitch w:val="variable"/>
    <w:sig w:usb0="A00002FF" w:usb1="4000207B" w:usb2="00000000" w:usb3="00000000" w:csb0="00000197" w:csb1="00000000"/>
    <w:embedRegular r:id="rId4" w:fontKey="{ED4D47D4-D908-4CC5-A2EA-990BC70AA2BA}"/>
    <w:embedBold r:id="rId5" w:fontKey="{EC28C942-36DE-4472-B321-1E6B83FE892B}"/>
    <w:embedItalic r:id="rId6" w:fontKey="{6EB8FD54-2C30-4AE6-BAD1-19EA19073E76}"/>
  </w:font>
  <w:font w:name="Tahoma">
    <w:panose1 w:val="020B0604030504040204"/>
    <w:charset w:val="00"/>
    <w:family w:val="swiss"/>
    <w:pitch w:val="variable"/>
    <w:sig w:usb0="E1002EFF" w:usb1="C000605B" w:usb2="00000029" w:usb3="00000000" w:csb0="000101FF" w:csb1="00000000"/>
    <w:embedRegular r:id="rId7" w:fontKey="{50EDFC5F-72E1-419C-BAFB-38C3DB42A9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3546E" w14:textId="77777777" w:rsidR="000749E2" w:rsidRDefault="000749E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982C1" w14:textId="10B4139B" w:rsidR="00C37C71" w:rsidRDefault="008F2032" w:rsidP="00C166A7">
    <w:pPr>
      <w:pStyle w:val="Fuzeile"/>
      <w:tabs>
        <w:tab w:val="clear" w:pos="4536"/>
        <w:tab w:val="clear" w:pos="9072"/>
      </w:tabs>
      <w:rPr>
        <w:noProof/>
      </w:rPr>
    </w:pPr>
    <w:r w:rsidRPr="004D392C">
      <w:ptab w:relativeTo="margin" w:alignment="center" w:leader="none"/>
    </w:r>
    <w:r w:rsidRPr="004D392C">
      <w:ptab w:relativeTo="margin" w:alignment="right" w:leader="none"/>
    </w:r>
    <w:r w:rsidR="004D392C" w:rsidRPr="004D392C">
      <w:t xml:space="preserve">Seite </w:t>
    </w:r>
    <w:r w:rsidR="003F647B">
      <w:fldChar w:fldCharType="begin"/>
    </w:r>
    <w:r w:rsidR="009C0035">
      <w:instrText xml:space="preserve"> PAGE   \* MERGEFORMAT </w:instrText>
    </w:r>
    <w:r w:rsidR="003F647B">
      <w:fldChar w:fldCharType="separate"/>
    </w:r>
    <w:r w:rsidR="000A2E68">
      <w:rPr>
        <w:noProof/>
      </w:rPr>
      <w:t>2</w:t>
    </w:r>
    <w:r w:rsidR="003F647B">
      <w:fldChar w:fldCharType="end"/>
    </w:r>
    <w:r w:rsidR="00572630">
      <w:t xml:space="preserve"> </w:t>
    </w:r>
    <w:r w:rsidR="003D6F3C">
      <w:t>|</w:t>
    </w:r>
    <w:r w:rsidR="00572630">
      <w:t xml:space="preserve"> </w:t>
    </w:r>
    <w:r w:rsidR="00C003FA">
      <w:rPr>
        <w:noProof/>
      </w:rPr>
      <w:fldChar w:fldCharType="begin"/>
    </w:r>
    <w:r w:rsidR="00C003FA">
      <w:rPr>
        <w:noProof/>
      </w:rPr>
      <w:instrText xml:space="preserve"> SECTIONPAGES   \* MERGEFORMAT </w:instrText>
    </w:r>
    <w:r w:rsidR="00C003FA">
      <w:rPr>
        <w:noProof/>
      </w:rPr>
      <w:fldChar w:fldCharType="separate"/>
    </w:r>
    <w:r w:rsidR="0041006A">
      <w:rPr>
        <w:noProof/>
      </w:rPr>
      <w:t>4</w:t>
    </w:r>
    <w:r w:rsidR="00C003F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DDC9" w14:textId="785B85C3" w:rsidR="008477C7" w:rsidRDefault="008477C7" w:rsidP="008477C7">
    <w:pPr>
      <w:pStyle w:val="Fuzeile"/>
      <w:tabs>
        <w:tab w:val="clear" w:pos="4536"/>
        <w:tab w:val="clear" w:pos="9072"/>
      </w:tabs>
      <w:rPr>
        <w:noProof/>
      </w:rPr>
    </w:pPr>
    <w:r w:rsidRPr="004D392C">
      <w:ptab w:relativeTo="margin" w:alignment="center" w:leader="none"/>
    </w:r>
    <w:r w:rsidRPr="004D392C">
      <w:ptab w:relativeTo="margin" w:alignment="right" w:leader="none"/>
    </w:r>
    <w:r w:rsidRPr="004D392C">
      <w:t xml:space="preserve">Seite </w:t>
    </w:r>
    <w:r>
      <w:fldChar w:fldCharType="begin"/>
    </w:r>
    <w:r>
      <w:instrText xml:space="preserve"> PAGE   \* MERGEFORMAT </w:instrText>
    </w:r>
    <w:r>
      <w:fldChar w:fldCharType="separate"/>
    </w:r>
    <w:r>
      <w:t>2</w:t>
    </w:r>
    <w:r>
      <w:fldChar w:fldCharType="end"/>
    </w:r>
    <w:r w:rsidR="00572630">
      <w:t xml:space="preserve"> </w:t>
    </w:r>
    <w:r w:rsidR="003D6F3C">
      <w:t>|</w:t>
    </w:r>
    <w:r w:rsidR="00572630">
      <w:t xml:space="preserve"> </w:t>
    </w:r>
    <w:r w:rsidR="00C003FA">
      <w:rPr>
        <w:noProof/>
      </w:rPr>
      <w:fldChar w:fldCharType="begin"/>
    </w:r>
    <w:r w:rsidR="00C003FA">
      <w:rPr>
        <w:noProof/>
      </w:rPr>
      <w:instrText xml:space="preserve"> SECTIONPAGES   \* MERGEFORMAT </w:instrText>
    </w:r>
    <w:r w:rsidR="00C003FA">
      <w:rPr>
        <w:noProof/>
      </w:rPr>
      <w:fldChar w:fldCharType="separate"/>
    </w:r>
    <w:r w:rsidR="0041006A">
      <w:rPr>
        <w:noProof/>
      </w:rPr>
      <w:t>4</w:t>
    </w:r>
    <w:r w:rsidR="00C003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EB471" w14:textId="77777777" w:rsidR="00CD15B5" w:rsidRDefault="00CD15B5" w:rsidP="00A063FE">
      <w:pPr>
        <w:spacing w:after="0" w:line="240" w:lineRule="auto"/>
      </w:pPr>
      <w:r>
        <w:separator/>
      </w:r>
    </w:p>
  </w:footnote>
  <w:footnote w:type="continuationSeparator" w:id="0">
    <w:p w14:paraId="39A0FD90" w14:textId="77777777" w:rsidR="00CD15B5" w:rsidRDefault="00CD15B5" w:rsidP="00A063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D0C6" w14:textId="77777777" w:rsidR="000749E2" w:rsidRDefault="000749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7274A" w14:textId="77777777" w:rsidR="00DE4B21" w:rsidRPr="00C2524B" w:rsidRDefault="000667DF" w:rsidP="007A1034">
    <w:pPr>
      <w:pStyle w:val="Kopfzeile"/>
      <w:tabs>
        <w:tab w:val="clear" w:pos="4536"/>
        <w:tab w:val="clear" w:pos="9072"/>
        <w:tab w:val="left" w:pos="2410"/>
      </w:tabs>
      <w:rPr>
        <w:sz w:val="2"/>
        <w:szCs w:val="2"/>
      </w:rPr>
    </w:pPr>
    <w:bookmarkStart w:id="5" w:name="_Hlk508640426"/>
    <w:bookmarkStart w:id="6" w:name="_Hlk508640427"/>
    <w:r w:rsidRPr="00C2524B">
      <w:rPr>
        <w:noProof/>
        <w:sz w:val="2"/>
        <w:szCs w:val="2"/>
      </w:rPr>
      <w:drawing>
        <wp:anchor distT="0" distB="0" distL="114300" distR="114300" simplePos="0" relativeHeight="251659263" behindDoc="1" locked="0" layoutInCell="1" allowOverlap="1" wp14:anchorId="55DF669D" wp14:editId="767086C6">
          <wp:simplePos x="542611" y="577780"/>
          <wp:positionH relativeFrom="page">
            <wp:align>center</wp:align>
          </wp:positionH>
          <wp:positionV relativeFrom="page">
            <wp:align>bottom</wp:align>
          </wp:positionV>
          <wp:extent cx="7560000" cy="1069835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8352"/>
                  </a:xfrm>
                  <a:prstGeom prst="rect">
                    <a:avLst/>
                  </a:prstGeom>
                </pic:spPr>
              </pic:pic>
            </a:graphicData>
          </a:graphic>
          <wp14:sizeRelH relativeFrom="margin">
            <wp14:pctWidth>0</wp14:pctWidth>
          </wp14:sizeRelH>
          <wp14:sizeRelV relativeFrom="margin">
            <wp14:pctHeight>0</wp14:pctHeight>
          </wp14:sizeRelV>
        </wp:anchor>
      </w:drawing>
    </w:r>
    <w:bookmarkEnd w:id="5"/>
    <w:bookmarkEnd w:id="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C6DFB" w14:textId="77777777" w:rsidR="00A7130A" w:rsidRPr="00047A41" w:rsidRDefault="00AB7985" w:rsidP="0003414B">
    <w:pPr>
      <w:pStyle w:val="KeinLeerraum"/>
      <w:spacing w:after="3120"/>
      <w:rPr>
        <w:sz w:val="2"/>
        <w:szCs w:val="2"/>
      </w:rPr>
    </w:pPr>
    <w:bookmarkStart w:id="7" w:name="_Hlk508640368"/>
    <w:bookmarkStart w:id="8" w:name="_Hlk508640369"/>
    <w:r w:rsidRPr="00047A41">
      <w:rPr>
        <w:noProof/>
        <w:sz w:val="2"/>
        <w:szCs w:val="2"/>
      </w:rPr>
      <w:drawing>
        <wp:anchor distT="0" distB="0" distL="114300" distR="114300" simplePos="0" relativeHeight="251660288" behindDoc="1" locked="0" layoutInCell="1" allowOverlap="1" wp14:anchorId="55EF4FCA" wp14:editId="58D4EDF2">
          <wp:simplePos x="0" y="0"/>
          <wp:positionH relativeFrom="page">
            <wp:posOffset>1270</wp:posOffset>
          </wp:positionH>
          <wp:positionV relativeFrom="page">
            <wp:posOffset>4221</wp:posOffset>
          </wp:positionV>
          <wp:extent cx="7560000" cy="208772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2087724"/>
                  </a:xfrm>
                  <a:prstGeom prst="rect">
                    <a:avLst/>
                  </a:prstGeom>
                </pic:spPr>
              </pic:pic>
            </a:graphicData>
          </a:graphic>
          <wp14:sizeRelH relativeFrom="margin">
            <wp14:pctWidth>0</wp14:pctWidth>
          </wp14:sizeRelH>
          <wp14:sizeRelV relativeFrom="margin">
            <wp14:pctHeight>0</wp14:pctHeight>
          </wp14:sizeRelV>
        </wp:anchor>
      </w:drawing>
    </w:r>
    <w:bookmarkEnd w:id="7"/>
    <w:bookmarkEnd w:id="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7EC9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107A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B090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5EA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C2E3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10A3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2891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28B8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6E45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795681"/>
    <w:multiLevelType w:val="hybridMultilevel"/>
    <w:tmpl w:val="D5B4F5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FEB7026"/>
    <w:multiLevelType w:val="hybridMultilevel"/>
    <w:tmpl w:val="29B0B50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1DA7EAB"/>
    <w:multiLevelType w:val="hybridMultilevel"/>
    <w:tmpl w:val="55307D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6643BF0"/>
    <w:multiLevelType w:val="multilevel"/>
    <w:tmpl w:val="29728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292020"/>
    <w:multiLevelType w:val="hybridMultilevel"/>
    <w:tmpl w:val="3D06643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51C3611"/>
    <w:multiLevelType w:val="hybridMultilevel"/>
    <w:tmpl w:val="B9962A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5BA4DFD"/>
    <w:multiLevelType w:val="multilevel"/>
    <w:tmpl w:val="4EFA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A6320"/>
    <w:multiLevelType w:val="hybridMultilevel"/>
    <w:tmpl w:val="29B0B50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515F5D74"/>
    <w:multiLevelType w:val="hybridMultilevel"/>
    <w:tmpl w:val="D604E6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58D4883"/>
    <w:multiLevelType w:val="hybridMultilevel"/>
    <w:tmpl w:val="CD2A82B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5F755BBE"/>
    <w:multiLevelType w:val="hybridMultilevel"/>
    <w:tmpl w:val="81FE95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7C256FA9"/>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16cid:durableId="1835801957">
    <w:abstractNumId w:val="10"/>
  </w:num>
  <w:num w:numId="2" w16cid:durableId="900990064">
    <w:abstractNumId w:val="20"/>
  </w:num>
  <w:num w:numId="3" w16cid:durableId="2010448941">
    <w:abstractNumId w:val="15"/>
  </w:num>
  <w:num w:numId="4" w16cid:durableId="1159150273">
    <w:abstractNumId w:val="18"/>
  </w:num>
  <w:num w:numId="5" w16cid:durableId="353386512">
    <w:abstractNumId w:val="13"/>
  </w:num>
  <w:num w:numId="6" w16cid:durableId="1525483700">
    <w:abstractNumId w:val="16"/>
  </w:num>
  <w:num w:numId="7" w16cid:durableId="1106121992">
    <w:abstractNumId w:val="17"/>
  </w:num>
  <w:num w:numId="8" w16cid:durableId="884759173">
    <w:abstractNumId w:val="12"/>
  </w:num>
  <w:num w:numId="9" w16cid:durableId="240797930">
    <w:abstractNumId w:val="9"/>
  </w:num>
  <w:num w:numId="10" w16cid:durableId="1423602125">
    <w:abstractNumId w:val="8"/>
  </w:num>
  <w:num w:numId="11" w16cid:durableId="2028293687">
    <w:abstractNumId w:val="7"/>
  </w:num>
  <w:num w:numId="12" w16cid:durableId="1123384962">
    <w:abstractNumId w:val="6"/>
  </w:num>
  <w:num w:numId="13" w16cid:durableId="1906992816">
    <w:abstractNumId w:val="5"/>
  </w:num>
  <w:num w:numId="14" w16cid:durableId="624166770">
    <w:abstractNumId w:val="4"/>
  </w:num>
  <w:num w:numId="15" w16cid:durableId="956713465">
    <w:abstractNumId w:val="3"/>
  </w:num>
  <w:num w:numId="16" w16cid:durableId="1362241243">
    <w:abstractNumId w:val="2"/>
  </w:num>
  <w:num w:numId="17" w16cid:durableId="484901462">
    <w:abstractNumId w:val="1"/>
  </w:num>
  <w:num w:numId="18" w16cid:durableId="776291648">
    <w:abstractNumId w:val="0"/>
  </w:num>
  <w:num w:numId="19" w16cid:durableId="54201501">
    <w:abstractNumId w:val="11"/>
  </w:num>
  <w:num w:numId="20" w16cid:durableId="1592809411">
    <w:abstractNumId w:val="19"/>
  </w:num>
  <w:num w:numId="21" w16cid:durableId="898831381">
    <w:abstractNumId w:val="14"/>
  </w:num>
  <w:num w:numId="22" w16cid:durableId="153488482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09"/>
  <w:autoHyphenation/>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813"/>
    <w:rsid w:val="00011EF9"/>
    <w:rsid w:val="0001280E"/>
    <w:rsid w:val="0003414B"/>
    <w:rsid w:val="00047A41"/>
    <w:rsid w:val="00056110"/>
    <w:rsid w:val="000667DF"/>
    <w:rsid w:val="0007348D"/>
    <w:rsid w:val="000749E2"/>
    <w:rsid w:val="000751CC"/>
    <w:rsid w:val="000A2E68"/>
    <w:rsid w:val="000A5220"/>
    <w:rsid w:val="000A6A52"/>
    <w:rsid w:val="000B2618"/>
    <w:rsid w:val="000B3122"/>
    <w:rsid w:val="000B67AB"/>
    <w:rsid w:val="000C76FA"/>
    <w:rsid w:val="000F6783"/>
    <w:rsid w:val="00101FF7"/>
    <w:rsid w:val="00103A4B"/>
    <w:rsid w:val="00115036"/>
    <w:rsid w:val="00136DC0"/>
    <w:rsid w:val="00145328"/>
    <w:rsid w:val="00154627"/>
    <w:rsid w:val="00180F45"/>
    <w:rsid w:val="001C1810"/>
    <w:rsid w:val="001C6F48"/>
    <w:rsid w:val="001E7D2A"/>
    <w:rsid w:val="001F5FBB"/>
    <w:rsid w:val="0020338B"/>
    <w:rsid w:val="0020370F"/>
    <w:rsid w:val="00220326"/>
    <w:rsid w:val="00221F72"/>
    <w:rsid w:val="00233AC9"/>
    <w:rsid w:val="00243614"/>
    <w:rsid w:val="00263274"/>
    <w:rsid w:val="002679E4"/>
    <w:rsid w:val="002B4D89"/>
    <w:rsid w:val="002C4558"/>
    <w:rsid w:val="002D03E0"/>
    <w:rsid w:val="002D3F0B"/>
    <w:rsid w:val="002F76C1"/>
    <w:rsid w:val="00305DB6"/>
    <w:rsid w:val="00340BB1"/>
    <w:rsid w:val="003576A5"/>
    <w:rsid w:val="00361258"/>
    <w:rsid w:val="003624FE"/>
    <w:rsid w:val="00362A04"/>
    <w:rsid w:val="00365A84"/>
    <w:rsid w:val="003849F9"/>
    <w:rsid w:val="00384C95"/>
    <w:rsid w:val="00392353"/>
    <w:rsid w:val="003A071F"/>
    <w:rsid w:val="003A0BE2"/>
    <w:rsid w:val="003A3866"/>
    <w:rsid w:val="003B7BB5"/>
    <w:rsid w:val="003C4C49"/>
    <w:rsid w:val="003D6F3C"/>
    <w:rsid w:val="003E51F3"/>
    <w:rsid w:val="003F3323"/>
    <w:rsid w:val="003F43AE"/>
    <w:rsid w:val="003F647B"/>
    <w:rsid w:val="00400211"/>
    <w:rsid w:val="0041006A"/>
    <w:rsid w:val="00411654"/>
    <w:rsid w:val="00434484"/>
    <w:rsid w:val="00436486"/>
    <w:rsid w:val="00436B14"/>
    <w:rsid w:val="004640BD"/>
    <w:rsid w:val="00464BEA"/>
    <w:rsid w:val="0047579B"/>
    <w:rsid w:val="00475A2A"/>
    <w:rsid w:val="00484D3B"/>
    <w:rsid w:val="00490CA0"/>
    <w:rsid w:val="004D392C"/>
    <w:rsid w:val="004E7768"/>
    <w:rsid w:val="00505559"/>
    <w:rsid w:val="00506AC1"/>
    <w:rsid w:val="005121DA"/>
    <w:rsid w:val="00524F2D"/>
    <w:rsid w:val="005427DC"/>
    <w:rsid w:val="00572630"/>
    <w:rsid w:val="005B5E4F"/>
    <w:rsid w:val="005B6885"/>
    <w:rsid w:val="005C10BB"/>
    <w:rsid w:val="005D1488"/>
    <w:rsid w:val="005D3CD7"/>
    <w:rsid w:val="005D4045"/>
    <w:rsid w:val="005D4749"/>
    <w:rsid w:val="005D697A"/>
    <w:rsid w:val="005D6F58"/>
    <w:rsid w:val="005F5833"/>
    <w:rsid w:val="00614B54"/>
    <w:rsid w:val="00651E5E"/>
    <w:rsid w:val="0066083B"/>
    <w:rsid w:val="006678FA"/>
    <w:rsid w:val="00670B77"/>
    <w:rsid w:val="006C0C49"/>
    <w:rsid w:val="006C2AAB"/>
    <w:rsid w:val="006C3F56"/>
    <w:rsid w:val="006D3B21"/>
    <w:rsid w:val="00702698"/>
    <w:rsid w:val="0070495F"/>
    <w:rsid w:val="007202BF"/>
    <w:rsid w:val="00722868"/>
    <w:rsid w:val="00731DD5"/>
    <w:rsid w:val="00731FD8"/>
    <w:rsid w:val="0073453C"/>
    <w:rsid w:val="00740D02"/>
    <w:rsid w:val="007444A4"/>
    <w:rsid w:val="00745813"/>
    <w:rsid w:val="0075518C"/>
    <w:rsid w:val="0075524B"/>
    <w:rsid w:val="007601EA"/>
    <w:rsid w:val="00767673"/>
    <w:rsid w:val="0077586F"/>
    <w:rsid w:val="007806E5"/>
    <w:rsid w:val="00791620"/>
    <w:rsid w:val="007A1034"/>
    <w:rsid w:val="007A26BB"/>
    <w:rsid w:val="007B0CED"/>
    <w:rsid w:val="007B667F"/>
    <w:rsid w:val="0081174F"/>
    <w:rsid w:val="008235DB"/>
    <w:rsid w:val="0082512B"/>
    <w:rsid w:val="00827AAA"/>
    <w:rsid w:val="0083512B"/>
    <w:rsid w:val="0084640D"/>
    <w:rsid w:val="008477C7"/>
    <w:rsid w:val="00855680"/>
    <w:rsid w:val="008614C7"/>
    <w:rsid w:val="00861AE6"/>
    <w:rsid w:val="00864095"/>
    <w:rsid w:val="00867B1F"/>
    <w:rsid w:val="00872178"/>
    <w:rsid w:val="00874C63"/>
    <w:rsid w:val="00874F4E"/>
    <w:rsid w:val="008A2E5D"/>
    <w:rsid w:val="008C7F09"/>
    <w:rsid w:val="008E3FD0"/>
    <w:rsid w:val="008E45A6"/>
    <w:rsid w:val="008E6597"/>
    <w:rsid w:val="008F2032"/>
    <w:rsid w:val="0090380A"/>
    <w:rsid w:val="00911352"/>
    <w:rsid w:val="00920DF4"/>
    <w:rsid w:val="00925F49"/>
    <w:rsid w:val="0093008C"/>
    <w:rsid w:val="00941206"/>
    <w:rsid w:val="00960903"/>
    <w:rsid w:val="0097550A"/>
    <w:rsid w:val="00976B2E"/>
    <w:rsid w:val="009846CA"/>
    <w:rsid w:val="00986313"/>
    <w:rsid w:val="0099765D"/>
    <w:rsid w:val="009A5322"/>
    <w:rsid w:val="009C0035"/>
    <w:rsid w:val="009D368A"/>
    <w:rsid w:val="009E1AA9"/>
    <w:rsid w:val="009E2740"/>
    <w:rsid w:val="00A063FE"/>
    <w:rsid w:val="00A25A33"/>
    <w:rsid w:val="00A42D82"/>
    <w:rsid w:val="00A7130A"/>
    <w:rsid w:val="00A73252"/>
    <w:rsid w:val="00A7561E"/>
    <w:rsid w:val="00A75C74"/>
    <w:rsid w:val="00A834C2"/>
    <w:rsid w:val="00A940AC"/>
    <w:rsid w:val="00AB7878"/>
    <w:rsid w:val="00AB7985"/>
    <w:rsid w:val="00AC1B9E"/>
    <w:rsid w:val="00AC2573"/>
    <w:rsid w:val="00AC3EE1"/>
    <w:rsid w:val="00AF14C7"/>
    <w:rsid w:val="00AF1E99"/>
    <w:rsid w:val="00B0392C"/>
    <w:rsid w:val="00B0776F"/>
    <w:rsid w:val="00B21FDD"/>
    <w:rsid w:val="00B23D41"/>
    <w:rsid w:val="00B64B55"/>
    <w:rsid w:val="00B747E1"/>
    <w:rsid w:val="00B80C5B"/>
    <w:rsid w:val="00B85473"/>
    <w:rsid w:val="00B85C12"/>
    <w:rsid w:val="00B916B1"/>
    <w:rsid w:val="00B9489E"/>
    <w:rsid w:val="00BA17A0"/>
    <w:rsid w:val="00BB43E2"/>
    <w:rsid w:val="00BD3344"/>
    <w:rsid w:val="00BD4E22"/>
    <w:rsid w:val="00BE3357"/>
    <w:rsid w:val="00C003FA"/>
    <w:rsid w:val="00C0460F"/>
    <w:rsid w:val="00C07455"/>
    <w:rsid w:val="00C166A7"/>
    <w:rsid w:val="00C2524B"/>
    <w:rsid w:val="00C26DFF"/>
    <w:rsid w:val="00C327BE"/>
    <w:rsid w:val="00C33AC9"/>
    <w:rsid w:val="00C37C71"/>
    <w:rsid w:val="00C557BE"/>
    <w:rsid w:val="00C91E3D"/>
    <w:rsid w:val="00C92F13"/>
    <w:rsid w:val="00C93C8D"/>
    <w:rsid w:val="00CA347F"/>
    <w:rsid w:val="00CD15B5"/>
    <w:rsid w:val="00CE2E6C"/>
    <w:rsid w:val="00CF51FD"/>
    <w:rsid w:val="00D230DB"/>
    <w:rsid w:val="00D63AD5"/>
    <w:rsid w:val="00D63BDB"/>
    <w:rsid w:val="00D64624"/>
    <w:rsid w:val="00D648F3"/>
    <w:rsid w:val="00D74FE8"/>
    <w:rsid w:val="00D87684"/>
    <w:rsid w:val="00D878EB"/>
    <w:rsid w:val="00D90DB3"/>
    <w:rsid w:val="00DA1CFE"/>
    <w:rsid w:val="00DC2ADA"/>
    <w:rsid w:val="00DC6F83"/>
    <w:rsid w:val="00DE4B21"/>
    <w:rsid w:val="00E00149"/>
    <w:rsid w:val="00E003EA"/>
    <w:rsid w:val="00E15153"/>
    <w:rsid w:val="00E15A84"/>
    <w:rsid w:val="00E2106A"/>
    <w:rsid w:val="00E26A76"/>
    <w:rsid w:val="00E40E49"/>
    <w:rsid w:val="00E41B77"/>
    <w:rsid w:val="00E47529"/>
    <w:rsid w:val="00EA6EE8"/>
    <w:rsid w:val="00EB086B"/>
    <w:rsid w:val="00EC165F"/>
    <w:rsid w:val="00ED0FDD"/>
    <w:rsid w:val="00ED67E5"/>
    <w:rsid w:val="00EE4760"/>
    <w:rsid w:val="00EF5602"/>
    <w:rsid w:val="00F0212A"/>
    <w:rsid w:val="00F06D99"/>
    <w:rsid w:val="00F220CF"/>
    <w:rsid w:val="00F249A2"/>
    <w:rsid w:val="00F400C9"/>
    <w:rsid w:val="00F51C2D"/>
    <w:rsid w:val="00F94091"/>
    <w:rsid w:val="00FA13E3"/>
    <w:rsid w:val="00FA26AE"/>
    <w:rsid w:val="00FA6473"/>
    <w:rsid w:val="00FB79E9"/>
    <w:rsid w:val="00FC3D6E"/>
    <w:rsid w:val="00FE22F0"/>
    <w:rsid w:val="00FF787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B2DEC"/>
  <w14:defaultImageDpi w14:val="32767"/>
  <w15:docId w15:val="{252AF591-67EB-4DDB-A26B-83B11F6F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CEVI-Text"/>
    <w:qFormat/>
    <w:rsid w:val="003F43AE"/>
    <w:pPr>
      <w:spacing w:line="276" w:lineRule="auto"/>
      <w:jc w:val="both"/>
    </w:pPr>
  </w:style>
  <w:style w:type="paragraph" w:styleId="berschrift1">
    <w:name w:val="heading 1"/>
    <w:aliases w:val="CEVI-Überschrift 1"/>
    <w:basedOn w:val="Standard"/>
    <w:next w:val="Standard"/>
    <w:link w:val="berschrift1Zchn"/>
    <w:uiPriority w:val="9"/>
    <w:qFormat/>
    <w:rsid w:val="00F51C2D"/>
    <w:pPr>
      <w:keepNext/>
      <w:keepLines/>
      <w:numPr>
        <w:numId w:val="22"/>
      </w:numPr>
      <w:spacing w:before="240" w:after="0"/>
      <w:outlineLvl w:val="0"/>
    </w:pPr>
    <w:rPr>
      <w:rFonts w:asciiTheme="majorHAnsi" w:eastAsiaTheme="majorEastAsia" w:hAnsiTheme="majorHAnsi" w:cstheme="majorBidi"/>
      <w:b/>
      <w:caps/>
      <w:color w:val="262626" w:themeColor="text1" w:themeTint="D9"/>
      <w:sz w:val="32"/>
      <w:szCs w:val="32"/>
    </w:rPr>
  </w:style>
  <w:style w:type="paragraph" w:styleId="berschrift2">
    <w:name w:val="heading 2"/>
    <w:aliases w:val="CEVI-Überschrift 2"/>
    <w:basedOn w:val="Standard"/>
    <w:next w:val="Standard"/>
    <w:link w:val="berschrift2Zchn"/>
    <w:uiPriority w:val="9"/>
    <w:unhideWhenUsed/>
    <w:qFormat/>
    <w:rsid w:val="00F51C2D"/>
    <w:pPr>
      <w:keepNext/>
      <w:keepLines/>
      <w:numPr>
        <w:ilvl w:val="1"/>
        <w:numId w:val="22"/>
      </w:numPr>
      <w:spacing w:before="40" w:after="0"/>
      <w:outlineLvl w:val="1"/>
    </w:pPr>
    <w:rPr>
      <w:rFonts w:asciiTheme="majorHAnsi" w:eastAsiaTheme="majorEastAsia" w:hAnsiTheme="majorHAnsi" w:cstheme="majorBidi"/>
      <w:b/>
      <w:caps/>
      <w:color w:val="262626" w:themeColor="text1" w:themeTint="D9"/>
      <w:sz w:val="28"/>
      <w:szCs w:val="28"/>
    </w:rPr>
  </w:style>
  <w:style w:type="paragraph" w:styleId="berschrift3">
    <w:name w:val="heading 3"/>
    <w:aliases w:val="CEVI-Überschrift 3"/>
    <w:basedOn w:val="Standard"/>
    <w:next w:val="Standard"/>
    <w:link w:val="berschrift3Zchn"/>
    <w:uiPriority w:val="9"/>
    <w:unhideWhenUsed/>
    <w:qFormat/>
    <w:rsid w:val="00F51C2D"/>
    <w:pPr>
      <w:keepNext/>
      <w:keepLines/>
      <w:numPr>
        <w:ilvl w:val="2"/>
        <w:numId w:val="22"/>
      </w:numPr>
      <w:spacing w:before="40" w:after="0"/>
      <w:outlineLvl w:val="2"/>
    </w:pPr>
    <w:rPr>
      <w:rFonts w:asciiTheme="majorHAnsi" w:eastAsiaTheme="majorEastAsia" w:hAnsiTheme="majorHAnsi" w:cstheme="majorBidi"/>
      <w:b/>
      <w:caps/>
      <w:color w:val="0D0D0D" w:themeColor="text1" w:themeTint="F2"/>
      <w:sz w:val="24"/>
      <w:szCs w:val="24"/>
    </w:rPr>
  </w:style>
  <w:style w:type="paragraph" w:styleId="berschrift4">
    <w:name w:val="heading 4"/>
    <w:basedOn w:val="Standard"/>
    <w:next w:val="Standard"/>
    <w:link w:val="berschrift4Zchn"/>
    <w:uiPriority w:val="9"/>
    <w:semiHidden/>
    <w:unhideWhenUsed/>
    <w:rsid w:val="001C6F48"/>
    <w:pPr>
      <w:keepNext/>
      <w:keepLines/>
      <w:numPr>
        <w:ilvl w:val="3"/>
        <w:numId w:val="22"/>
      </w:numPr>
      <w:spacing w:before="40" w:after="0"/>
      <w:outlineLvl w:val="3"/>
    </w:pPr>
    <w:rPr>
      <w:rFonts w:asciiTheme="majorHAnsi" w:eastAsiaTheme="majorEastAsia" w:hAnsiTheme="majorHAnsi" w:cstheme="majorBidi"/>
      <w:b/>
      <w:iCs/>
      <w:color w:val="000000" w:themeColor="text1"/>
    </w:rPr>
  </w:style>
  <w:style w:type="paragraph" w:styleId="berschrift5">
    <w:name w:val="heading 5"/>
    <w:basedOn w:val="Standard"/>
    <w:next w:val="Standard"/>
    <w:link w:val="berschrift5Zchn"/>
    <w:uiPriority w:val="9"/>
    <w:semiHidden/>
    <w:unhideWhenUsed/>
    <w:qFormat/>
    <w:rsid w:val="0075524B"/>
    <w:pPr>
      <w:keepNext/>
      <w:keepLines/>
      <w:numPr>
        <w:ilvl w:val="4"/>
        <w:numId w:val="22"/>
      </w:numPr>
      <w:spacing w:before="40" w:after="0"/>
      <w:outlineLvl w:val="4"/>
    </w:pPr>
    <w:rPr>
      <w:rFonts w:asciiTheme="majorHAnsi" w:eastAsiaTheme="majorEastAsia" w:hAnsiTheme="majorHAnsi" w:cstheme="majorBidi"/>
      <w:color w:val="404040" w:themeColor="text1" w:themeTint="BF"/>
    </w:rPr>
  </w:style>
  <w:style w:type="paragraph" w:styleId="berschrift6">
    <w:name w:val="heading 6"/>
    <w:basedOn w:val="Standard"/>
    <w:next w:val="Standard"/>
    <w:link w:val="berschrift6Zchn"/>
    <w:uiPriority w:val="9"/>
    <w:semiHidden/>
    <w:unhideWhenUsed/>
    <w:qFormat/>
    <w:rsid w:val="0075524B"/>
    <w:pPr>
      <w:keepNext/>
      <w:keepLines/>
      <w:numPr>
        <w:ilvl w:val="5"/>
        <w:numId w:val="22"/>
      </w:numPr>
      <w:spacing w:before="40" w:after="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unhideWhenUsed/>
    <w:qFormat/>
    <w:rsid w:val="0075524B"/>
    <w:pPr>
      <w:keepNext/>
      <w:keepLines/>
      <w:numPr>
        <w:ilvl w:val="6"/>
        <w:numId w:val="22"/>
      </w:numPr>
      <w:spacing w:before="40"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75524B"/>
    <w:pPr>
      <w:keepNext/>
      <w:keepLines/>
      <w:numPr>
        <w:ilvl w:val="7"/>
        <w:numId w:val="22"/>
      </w:numPr>
      <w:spacing w:before="40" w:after="0"/>
      <w:outlineLvl w:val="7"/>
    </w:pPr>
    <w:rPr>
      <w:rFonts w:asciiTheme="majorHAnsi" w:eastAsiaTheme="majorEastAsia" w:hAnsiTheme="majorHAnsi" w:cstheme="majorBidi"/>
      <w:color w:val="262626" w:themeColor="text1" w:themeTint="D9"/>
      <w:sz w:val="21"/>
      <w:szCs w:val="21"/>
    </w:rPr>
  </w:style>
  <w:style w:type="paragraph" w:styleId="berschrift9">
    <w:name w:val="heading 9"/>
    <w:basedOn w:val="Standard"/>
    <w:next w:val="Standard"/>
    <w:link w:val="berschrift9Zchn"/>
    <w:uiPriority w:val="9"/>
    <w:semiHidden/>
    <w:unhideWhenUsed/>
    <w:qFormat/>
    <w:rsid w:val="0075524B"/>
    <w:pPr>
      <w:keepNext/>
      <w:keepLines/>
      <w:numPr>
        <w:ilvl w:val="8"/>
        <w:numId w:val="2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A53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5322"/>
    <w:rPr>
      <w:rFonts w:ascii="Tahoma" w:hAnsi="Tahoma" w:cs="Tahoma"/>
      <w:sz w:val="16"/>
      <w:szCs w:val="16"/>
    </w:rPr>
  </w:style>
  <w:style w:type="paragraph" w:styleId="KeinLeerraum">
    <w:name w:val="No Spacing"/>
    <w:aliases w:val="CEVI-Kein Leerraum"/>
    <w:link w:val="KeinLeerraumZchn"/>
    <w:uiPriority w:val="1"/>
    <w:qFormat/>
    <w:rsid w:val="0075524B"/>
    <w:pPr>
      <w:spacing w:after="0" w:line="240" w:lineRule="auto"/>
    </w:pPr>
  </w:style>
  <w:style w:type="paragraph" w:styleId="Kopfzeile">
    <w:name w:val="header"/>
    <w:basedOn w:val="Standard"/>
    <w:link w:val="KopfzeileZchn"/>
    <w:uiPriority w:val="99"/>
    <w:unhideWhenUsed/>
    <w:rsid w:val="00A063F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063FE"/>
  </w:style>
  <w:style w:type="paragraph" w:styleId="Fuzeile">
    <w:name w:val="footer"/>
    <w:basedOn w:val="Standard"/>
    <w:link w:val="FuzeileZchn"/>
    <w:uiPriority w:val="99"/>
    <w:unhideWhenUsed/>
    <w:rsid w:val="00A063F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063FE"/>
  </w:style>
  <w:style w:type="character" w:customStyle="1" w:styleId="berschrift1Zchn">
    <w:name w:val="Überschrift 1 Zchn"/>
    <w:aliases w:val="CEVI-Überschrift 1 Zchn"/>
    <w:basedOn w:val="Absatz-Standardschriftart"/>
    <w:link w:val="berschrift1"/>
    <w:uiPriority w:val="9"/>
    <w:rsid w:val="00F51C2D"/>
    <w:rPr>
      <w:rFonts w:asciiTheme="majorHAnsi" w:eastAsiaTheme="majorEastAsia" w:hAnsiTheme="majorHAnsi" w:cstheme="majorBidi"/>
      <w:b/>
      <w:caps/>
      <w:color w:val="262626" w:themeColor="text1" w:themeTint="D9"/>
      <w:sz w:val="32"/>
      <w:szCs w:val="32"/>
    </w:rPr>
  </w:style>
  <w:style w:type="character" w:customStyle="1" w:styleId="berschrift2Zchn">
    <w:name w:val="Überschrift 2 Zchn"/>
    <w:aliases w:val="CEVI-Überschrift 2 Zchn"/>
    <w:basedOn w:val="Absatz-Standardschriftart"/>
    <w:link w:val="berschrift2"/>
    <w:uiPriority w:val="9"/>
    <w:rsid w:val="00F51C2D"/>
    <w:rPr>
      <w:rFonts w:asciiTheme="majorHAnsi" w:eastAsiaTheme="majorEastAsia" w:hAnsiTheme="majorHAnsi" w:cstheme="majorBidi"/>
      <w:b/>
      <w:caps/>
      <w:color w:val="262626" w:themeColor="text1" w:themeTint="D9"/>
      <w:sz w:val="28"/>
      <w:szCs w:val="28"/>
    </w:rPr>
  </w:style>
  <w:style w:type="paragraph" w:styleId="Titel">
    <w:name w:val="Title"/>
    <w:aliases w:val="CEVI-Titel"/>
    <w:basedOn w:val="Standard"/>
    <w:next w:val="Standard"/>
    <w:link w:val="TitelZchn"/>
    <w:uiPriority w:val="10"/>
    <w:qFormat/>
    <w:rsid w:val="00436B14"/>
    <w:pPr>
      <w:spacing w:after="0" w:line="240" w:lineRule="auto"/>
      <w:contextualSpacing/>
    </w:pPr>
    <w:rPr>
      <w:rFonts w:asciiTheme="majorHAnsi" w:eastAsiaTheme="majorEastAsia" w:hAnsiTheme="majorHAnsi" w:cstheme="majorBidi"/>
      <w:b/>
      <w:caps/>
      <w:spacing w:val="20"/>
      <w:sz w:val="56"/>
      <w:szCs w:val="56"/>
    </w:rPr>
  </w:style>
  <w:style w:type="character" w:customStyle="1" w:styleId="TitelZchn">
    <w:name w:val="Titel Zchn"/>
    <w:aliases w:val="CEVI-Titel Zchn"/>
    <w:basedOn w:val="Absatz-Standardschriftart"/>
    <w:link w:val="Titel"/>
    <w:uiPriority w:val="10"/>
    <w:rsid w:val="00436B14"/>
    <w:rPr>
      <w:rFonts w:asciiTheme="majorHAnsi" w:eastAsiaTheme="majorEastAsia" w:hAnsiTheme="majorHAnsi" w:cstheme="majorBidi"/>
      <w:b/>
      <w:caps/>
      <w:spacing w:val="20"/>
      <w:sz w:val="56"/>
      <w:szCs w:val="56"/>
    </w:rPr>
  </w:style>
  <w:style w:type="paragraph" w:styleId="Untertitel">
    <w:name w:val="Subtitle"/>
    <w:aliases w:val="CEVI-Untertitel"/>
    <w:basedOn w:val="Standard"/>
    <w:next w:val="Standard"/>
    <w:link w:val="UntertitelZchn"/>
    <w:uiPriority w:val="11"/>
    <w:qFormat/>
    <w:rsid w:val="00436B14"/>
    <w:pPr>
      <w:numPr>
        <w:ilvl w:val="1"/>
      </w:numPr>
    </w:pPr>
    <w:rPr>
      <w:b/>
      <w:spacing w:val="15"/>
    </w:rPr>
  </w:style>
  <w:style w:type="character" w:customStyle="1" w:styleId="UntertitelZchn">
    <w:name w:val="Untertitel Zchn"/>
    <w:aliases w:val="CEVI-Untertitel Zchn"/>
    <w:basedOn w:val="Absatz-Standardschriftart"/>
    <w:link w:val="Untertitel"/>
    <w:uiPriority w:val="11"/>
    <w:rsid w:val="00436B14"/>
    <w:rPr>
      <w:b/>
      <w:spacing w:val="15"/>
    </w:rPr>
  </w:style>
  <w:style w:type="character" w:customStyle="1" w:styleId="KeinLeerraumZchn">
    <w:name w:val="Kein Leerraum Zchn"/>
    <w:aliases w:val="CEVI-Kein Leerraum Zchn"/>
    <w:basedOn w:val="Absatz-Standardschriftart"/>
    <w:link w:val="KeinLeerraum"/>
    <w:uiPriority w:val="1"/>
    <w:rsid w:val="005D4749"/>
  </w:style>
  <w:style w:type="character" w:styleId="Platzhaltertext">
    <w:name w:val="Placeholder Text"/>
    <w:basedOn w:val="Absatz-Standardschriftart"/>
    <w:uiPriority w:val="99"/>
    <w:semiHidden/>
    <w:rsid w:val="003A0BE2"/>
    <w:rPr>
      <w:color w:val="808080"/>
    </w:rPr>
  </w:style>
  <w:style w:type="character" w:customStyle="1" w:styleId="berschrift3Zchn">
    <w:name w:val="Überschrift 3 Zchn"/>
    <w:aliases w:val="CEVI-Überschrift 3 Zchn"/>
    <w:basedOn w:val="Absatz-Standardschriftart"/>
    <w:link w:val="berschrift3"/>
    <w:uiPriority w:val="9"/>
    <w:rsid w:val="00F51C2D"/>
    <w:rPr>
      <w:rFonts w:asciiTheme="majorHAnsi" w:eastAsiaTheme="majorEastAsia" w:hAnsiTheme="majorHAnsi" w:cstheme="majorBidi"/>
      <w:b/>
      <w:caps/>
      <w:color w:val="0D0D0D" w:themeColor="text1" w:themeTint="F2"/>
      <w:sz w:val="24"/>
      <w:szCs w:val="24"/>
    </w:rPr>
  </w:style>
  <w:style w:type="paragraph" w:styleId="Listenabsatz">
    <w:name w:val="List Paragraph"/>
    <w:aliases w:val="CEVI-Listenabsatz"/>
    <w:basedOn w:val="Standard"/>
    <w:uiPriority w:val="34"/>
    <w:qFormat/>
    <w:rsid w:val="00FA6473"/>
    <w:pPr>
      <w:ind w:left="720"/>
      <w:contextualSpacing/>
    </w:pPr>
  </w:style>
  <w:style w:type="character" w:styleId="HTMLZitat">
    <w:name w:val="HTML Cite"/>
    <w:basedOn w:val="Absatz-Standardschriftart"/>
    <w:uiPriority w:val="99"/>
    <w:semiHidden/>
    <w:unhideWhenUsed/>
    <w:rsid w:val="00FA6473"/>
    <w:rPr>
      <w:i/>
      <w:iCs/>
    </w:rPr>
  </w:style>
  <w:style w:type="character" w:customStyle="1" w:styleId="berschrift4Zchn">
    <w:name w:val="Überschrift 4 Zchn"/>
    <w:basedOn w:val="Absatz-Standardschriftart"/>
    <w:link w:val="berschrift4"/>
    <w:uiPriority w:val="9"/>
    <w:semiHidden/>
    <w:rsid w:val="001C6F48"/>
    <w:rPr>
      <w:rFonts w:asciiTheme="majorHAnsi" w:eastAsiaTheme="majorEastAsia" w:hAnsiTheme="majorHAnsi" w:cstheme="majorBidi"/>
      <w:b/>
      <w:iCs/>
      <w:color w:val="000000" w:themeColor="text1"/>
    </w:rPr>
  </w:style>
  <w:style w:type="character" w:customStyle="1" w:styleId="berschrift5Zchn">
    <w:name w:val="Überschrift 5 Zchn"/>
    <w:basedOn w:val="Absatz-Standardschriftart"/>
    <w:link w:val="berschrift5"/>
    <w:uiPriority w:val="9"/>
    <w:semiHidden/>
    <w:rsid w:val="0075524B"/>
    <w:rPr>
      <w:rFonts w:asciiTheme="majorHAnsi" w:eastAsiaTheme="majorEastAsia" w:hAnsiTheme="majorHAnsi" w:cstheme="majorBidi"/>
      <w:color w:val="404040" w:themeColor="text1" w:themeTint="BF"/>
    </w:rPr>
  </w:style>
  <w:style w:type="character" w:customStyle="1" w:styleId="berschrift6Zchn">
    <w:name w:val="Überschrift 6 Zchn"/>
    <w:basedOn w:val="Absatz-Standardschriftart"/>
    <w:link w:val="berschrift6"/>
    <w:uiPriority w:val="9"/>
    <w:semiHidden/>
    <w:rsid w:val="0075524B"/>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75524B"/>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75524B"/>
    <w:rPr>
      <w:rFonts w:asciiTheme="majorHAnsi" w:eastAsiaTheme="majorEastAsia" w:hAnsiTheme="majorHAnsi" w:cstheme="majorBidi"/>
      <w:color w:val="262626" w:themeColor="text1" w:themeTint="D9"/>
      <w:sz w:val="21"/>
      <w:szCs w:val="21"/>
    </w:rPr>
  </w:style>
  <w:style w:type="character" w:customStyle="1" w:styleId="berschrift9Zchn">
    <w:name w:val="Überschrift 9 Zchn"/>
    <w:basedOn w:val="Absatz-Standardschriftart"/>
    <w:link w:val="berschrift9"/>
    <w:uiPriority w:val="9"/>
    <w:semiHidden/>
    <w:rsid w:val="0075524B"/>
    <w:rPr>
      <w:rFonts w:asciiTheme="majorHAnsi" w:eastAsiaTheme="majorEastAsia" w:hAnsiTheme="majorHAnsi" w:cstheme="majorBidi"/>
      <w:i/>
      <w:iCs/>
      <w:color w:val="262626" w:themeColor="text1" w:themeTint="D9"/>
      <w:sz w:val="21"/>
      <w:szCs w:val="21"/>
    </w:rPr>
  </w:style>
  <w:style w:type="paragraph" w:styleId="Beschriftung">
    <w:name w:val="caption"/>
    <w:basedOn w:val="Standard"/>
    <w:next w:val="Standard"/>
    <w:uiPriority w:val="35"/>
    <w:semiHidden/>
    <w:unhideWhenUsed/>
    <w:qFormat/>
    <w:rsid w:val="0075524B"/>
    <w:pPr>
      <w:spacing w:after="200" w:line="240" w:lineRule="auto"/>
    </w:pPr>
    <w:rPr>
      <w:i/>
      <w:iCs/>
      <w:color w:val="323394" w:themeColor="text2"/>
      <w:sz w:val="18"/>
      <w:szCs w:val="18"/>
    </w:rPr>
  </w:style>
  <w:style w:type="character" w:styleId="Fett">
    <w:name w:val="Strong"/>
    <w:basedOn w:val="Absatz-Standardschriftart"/>
    <w:uiPriority w:val="22"/>
    <w:qFormat/>
    <w:rsid w:val="0075524B"/>
    <w:rPr>
      <w:b/>
      <w:bCs/>
      <w:color w:val="auto"/>
    </w:rPr>
  </w:style>
  <w:style w:type="character" w:styleId="Hervorhebung">
    <w:name w:val="Emphasis"/>
    <w:basedOn w:val="Absatz-Standardschriftart"/>
    <w:uiPriority w:val="20"/>
    <w:qFormat/>
    <w:rsid w:val="0075524B"/>
    <w:rPr>
      <w:i/>
      <w:iCs/>
      <w:color w:val="auto"/>
    </w:rPr>
  </w:style>
  <w:style w:type="paragraph" w:styleId="Zitat">
    <w:name w:val="Quote"/>
    <w:basedOn w:val="Standard"/>
    <w:next w:val="Standard"/>
    <w:link w:val="ZitatZchn"/>
    <w:uiPriority w:val="29"/>
    <w:qFormat/>
    <w:rsid w:val="0075524B"/>
    <w:pPr>
      <w:spacing w:before="200"/>
      <w:ind w:left="864" w:right="864"/>
    </w:pPr>
    <w:rPr>
      <w:i/>
      <w:iCs/>
      <w:color w:val="404040" w:themeColor="text1" w:themeTint="BF"/>
    </w:rPr>
  </w:style>
  <w:style w:type="character" w:customStyle="1" w:styleId="ZitatZchn">
    <w:name w:val="Zitat Zchn"/>
    <w:basedOn w:val="Absatz-Standardschriftart"/>
    <w:link w:val="Zitat"/>
    <w:uiPriority w:val="29"/>
    <w:rsid w:val="0075524B"/>
    <w:rPr>
      <w:i/>
      <w:iCs/>
      <w:color w:val="404040" w:themeColor="text1" w:themeTint="BF"/>
    </w:rPr>
  </w:style>
  <w:style w:type="paragraph" w:styleId="IntensivesZitat">
    <w:name w:val="Intense Quote"/>
    <w:basedOn w:val="Standard"/>
    <w:next w:val="Standard"/>
    <w:link w:val="IntensivesZitatZchn"/>
    <w:uiPriority w:val="30"/>
    <w:qFormat/>
    <w:rsid w:val="0075524B"/>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ivesZitatZchn">
    <w:name w:val="Intensives Zitat Zchn"/>
    <w:basedOn w:val="Absatz-Standardschriftart"/>
    <w:link w:val="IntensivesZitat"/>
    <w:uiPriority w:val="30"/>
    <w:rsid w:val="0075524B"/>
    <w:rPr>
      <w:i/>
      <w:iCs/>
      <w:color w:val="404040" w:themeColor="text1" w:themeTint="BF"/>
    </w:rPr>
  </w:style>
  <w:style w:type="character" w:styleId="SchwacheHervorhebung">
    <w:name w:val="Subtle Emphasis"/>
    <w:basedOn w:val="Absatz-Standardschriftart"/>
    <w:uiPriority w:val="19"/>
    <w:qFormat/>
    <w:rsid w:val="0075524B"/>
    <w:rPr>
      <w:i/>
      <w:iCs/>
      <w:color w:val="404040" w:themeColor="text1" w:themeTint="BF"/>
    </w:rPr>
  </w:style>
  <w:style w:type="character" w:styleId="IntensiveHervorhebung">
    <w:name w:val="Intense Emphasis"/>
    <w:basedOn w:val="Absatz-Standardschriftart"/>
    <w:uiPriority w:val="21"/>
    <w:qFormat/>
    <w:rsid w:val="0075524B"/>
    <w:rPr>
      <w:b/>
      <w:bCs/>
      <w:i/>
      <w:iCs/>
      <w:color w:val="auto"/>
    </w:rPr>
  </w:style>
  <w:style w:type="character" w:styleId="SchwacherVerweis">
    <w:name w:val="Subtle Reference"/>
    <w:basedOn w:val="Absatz-Standardschriftart"/>
    <w:uiPriority w:val="31"/>
    <w:qFormat/>
    <w:rsid w:val="0075524B"/>
    <w:rPr>
      <w:smallCaps/>
      <w:color w:val="404040" w:themeColor="text1" w:themeTint="BF"/>
    </w:rPr>
  </w:style>
  <w:style w:type="character" w:styleId="IntensiverVerweis">
    <w:name w:val="Intense Reference"/>
    <w:basedOn w:val="Absatz-Standardschriftart"/>
    <w:uiPriority w:val="32"/>
    <w:qFormat/>
    <w:rsid w:val="0075524B"/>
    <w:rPr>
      <w:b/>
      <w:bCs/>
      <w:smallCaps/>
      <w:color w:val="404040" w:themeColor="text1" w:themeTint="BF"/>
      <w:spacing w:val="5"/>
    </w:rPr>
  </w:style>
  <w:style w:type="character" w:styleId="Buchtitel">
    <w:name w:val="Book Title"/>
    <w:basedOn w:val="Absatz-Standardschriftart"/>
    <w:uiPriority w:val="33"/>
    <w:qFormat/>
    <w:rsid w:val="0075524B"/>
    <w:rPr>
      <w:b/>
      <w:bCs/>
      <w:i/>
      <w:iCs/>
      <w:spacing w:val="5"/>
    </w:rPr>
  </w:style>
  <w:style w:type="paragraph" w:styleId="Inhaltsverzeichnisberschrift">
    <w:name w:val="TOC Heading"/>
    <w:basedOn w:val="berschrift1"/>
    <w:next w:val="Standard"/>
    <w:uiPriority w:val="39"/>
    <w:unhideWhenUsed/>
    <w:qFormat/>
    <w:rsid w:val="0075524B"/>
    <w:pPr>
      <w:outlineLvl w:val="9"/>
    </w:pPr>
  </w:style>
  <w:style w:type="table" w:styleId="Tabellenraster">
    <w:name w:val="Table Grid"/>
    <w:basedOn w:val="NormaleTabelle"/>
    <w:uiPriority w:val="59"/>
    <w:rsid w:val="00780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aTitelAnschrift">
    <w:name w:val="Meta Titel Anschrift"/>
    <w:basedOn w:val="Titel"/>
    <w:rsid w:val="000B67AB"/>
    <w:pPr>
      <w:jc w:val="right"/>
    </w:pPr>
    <w:rPr>
      <w:color w:val="FFFFFF" w:themeColor="background1"/>
      <w:sz w:val="28"/>
    </w:rPr>
  </w:style>
  <w:style w:type="paragraph" w:customStyle="1" w:styleId="MetadatenAnschrift">
    <w:name w:val="Metadaten Anschrift"/>
    <w:basedOn w:val="KeinLeerraum"/>
    <w:rsid w:val="007601EA"/>
    <w:rPr>
      <w:color w:val="FFFFFF" w:themeColor="background1"/>
    </w:rPr>
  </w:style>
  <w:style w:type="character" w:styleId="Hyperlink">
    <w:name w:val="Hyperlink"/>
    <w:basedOn w:val="Absatz-Standardschriftart"/>
    <w:uiPriority w:val="99"/>
    <w:unhideWhenUsed/>
    <w:rsid w:val="008C7F09"/>
    <w:rPr>
      <w:color w:val="3288BD" w:themeColor="hyperlink"/>
      <w:u w:val="single"/>
    </w:rPr>
  </w:style>
  <w:style w:type="character" w:styleId="NichtaufgelsteErwhnung">
    <w:name w:val="Unresolved Mention"/>
    <w:basedOn w:val="Absatz-Standardschriftart"/>
    <w:uiPriority w:val="99"/>
    <w:semiHidden/>
    <w:unhideWhenUsed/>
    <w:rsid w:val="008C7F09"/>
    <w:rPr>
      <w:color w:val="808080"/>
      <w:shd w:val="clear" w:color="auto" w:fill="E6E6E6"/>
    </w:rPr>
  </w:style>
  <w:style w:type="paragraph" w:styleId="StandardWeb">
    <w:name w:val="Normal (Web)"/>
    <w:basedOn w:val="Standard"/>
    <w:uiPriority w:val="99"/>
    <w:semiHidden/>
    <w:unhideWhenUsed/>
    <w:rsid w:val="00D230DB"/>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berarbeitung">
    <w:name w:val="Revision"/>
    <w:hidden/>
    <w:uiPriority w:val="99"/>
    <w:semiHidden/>
    <w:rsid w:val="00F400C9"/>
    <w:pPr>
      <w:spacing w:after="0" w:line="240" w:lineRule="auto"/>
    </w:pPr>
  </w:style>
  <w:style w:type="paragraph" w:customStyle="1" w:styleId="Metadaten">
    <w:name w:val="Metadaten"/>
    <w:basedOn w:val="MetadatenAnschrift"/>
    <w:qFormat/>
    <w:rsid w:val="00365A84"/>
    <w:pPr>
      <w:tabs>
        <w:tab w:val="left" w:pos="1247"/>
      </w:tabs>
    </w:pPr>
  </w:style>
  <w:style w:type="paragraph" w:customStyle="1" w:styleId="MetaTitel">
    <w:name w:val="Meta Titel"/>
    <w:basedOn w:val="MetaTitelAnschrift"/>
    <w:rsid w:val="0077586F"/>
    <w:pPr>
      <w:jc w:val="left"/>
    </w:pPr>
    <w:rPr>
      <w:caps w:val="0"/>
      <w:sz w:val="22"/>
    </w:rPr>
  </w:style>
  <w:style w:type="paragraph" w:styleId="Verzeichnis1">
    <w:name w:val="toc 1"/>
    <w:basedOn w:val="Standard"/>
    <w:next w:val="Standard"/>
    <w:autoRedefine/>
    <w:uiPriority w:val="39"/>
    <w:unhideWhenUsed/>
    <w:rsid w:val="00C0460F"/>
    <w:pPr>
      <w:spacing w:after="100"/>
    </w:pPr>
  </w:style>
  <w:style w:type="paragraph" w:styleId="Verzeichnis2">
    <w:name w:val="toc 2"/>
    <w:basedOn w:val="Standard"/>
    <w:next w:val="Standard"/>
    <w:autoRedefine/>
    <w:uiPriority w:val="39"/>
    <w:unhideWhenUsed/>
    <w:rsid w:val="00C0460F"/>
    <w:pPr>
      <w:spacing w:after="100"/>
      <w:ind w:left="220"/>
    </w:pPr>
  </w:style>
  <w:style w:type="paragraph" w:styleId="Verzeichnis3">
    <w:name w:val="toc 3"/>
    <w:basedOn w:val="Standard"/>
    <w:next w:val="Standard"/>
    <w:autoRedefine/>
    <w:uiPriority w:val="39"/>
    <w:unhideWhenUsed/>
    <w:rsid w:val="00C0460F"/>
    <w:pPr>
      <w:spacing w:after="100"/>
      <w:ind w:left="440"/>
    </w:pPr>
  </w:style>
  <w:style w:type="character" w:styleId="BesuchterLink">
    <w:name w:val="FollowedHyperlink"/>
    <w:basedOn w:val="Absatz-Standardschriftart"/>
    <w:uiPriority w:val="99"/>
    <w:semiHidden/>
    <w:unhideWhenUsed/>
    <w:rsid w:val="000749E2"/>
    <w:rPr>
      <w:color w:val="3288B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2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lix.furrer\AppData\Local\Microsoft\Windows\INetCache\Content.Outlook\T5JSGKLR\Cevi-Dokument_int_D_v07.dotx" TargetMode="External"/></Relationships>
</file>

<file path=word/theme/theme1.xml><?xml version="1.0" encoding="utf-8"?>
<a:theme xmlns:a="http://schemas.openxmlformats.org/drawingml/2006/main" name="Larissa-Design">
  <a:themeElements>
    <a:clrScheme name="Cevi Schweiz 1">
      <a:dk1>
        <a:sysClr val="windowText" lastClr="000000"/>
      </a:dk1>
      <a:lt1>
        <a:sysClr val="window" lastClr="FFFFFF"/>
      </a:lt1>
      <a:dk2>
        <a:srgbClr val="323394"/>
      </a:dk2>
      <a:lt2>
        <a:srgbClr val="C41333"/>
      </a:lt2>
      <a:accent1>
        <a:srgbClr val="D53E4F"/>
      </a:accent1>
      <a:accent2>
        <a:srgbClr val="FC8D59"/>
      </a:accent2>
      <a:accent3>
        <a:srgbClr val="FEE08B"/>
      </a:accent3>
      <a:accent4>
        <a:srgbClr val="E6F598"/>
      </a:accent4>
      <a:accent5>
        <a:srgbClr val="99D594"/>
      </a:accent5>
      <a:accent6>
        <a:srgbClr val="3288BD"/>
      </a:accent6>
      <a:hlink>
        <a:srgbClr val="3288BD"/>
      </a:hlink>
      <a:folHlink>
        <a:srgbClr val="3288BD"/>
      </a:folHlink>
    </a:clrScheme>
    <a:fontScheme name="Cevi Schweiz">
      <a:majorFont>
        <a:latin typeface="Montserrat"/>
        <a:ea typeface=""/>
        <a:cs typeface=""/>
      </a:majorFont>
      <a:minorFont>
        <a:latin typeface="Lo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50443A0F72EF9342AA8D794E2388DC1E" ma:contentTypeVersion="16" ma:contentTypeDescription="Ein neues Dokument erstellen." ma:contentTypeScope="" ma:versionID="b46393b1bae86d46a728cced74fab73d">
  <xsd:schema xmlns:xsd="http://www.w3.org/2001/XMLSchema" xmlns:xs="http://www.w3.org/2001/XMLSchema" xmlns:p="http://schemas.microsoft.com/office/2006/metadata/properties" xmlns:ns2="fae47c1d-07f6-4ac6-8869-c8a200adfd7e" xmlns:ns3="de0c2f17-803b-4cf0-b0d7-bf7cee3b0113" targetNamespace="http://schemas.microsoft.com/office/2006/metadata/properties" ma:root="true" ma:fieldsID="a3e4f4881a592174ded99202096e6e24" ns2:_="" ns3:_="">
    <xsd:import namespace="fae47c1d-07f6-4ac6-8869-c8a200adfd7e"/>
    <xsd:import namespace="de0c2f17-803b-4cf0-b0d7-bf7cee3b01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47c1d-07f6-4ac6-8869-c8a200adfd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c116582-d4cf-4c4b-bdde-81a6d09464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0c2f17-803b-4cf0-b0d7-bf7cee3b0113"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0ba1adb2-e38f-4fac-8157-cb0d052cee72}" ma:internalName="TaxCatchAll" ma:showField="CatchAllData" ma:web="de0c2f17-803b-4cf0-b0d7-bf7cee3b01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AFA072-A6F7-4FEC-9A45-31907330FD26}">
  <ds:schemaRefs>
    <ds:schemaRef ds:uri="http://schemas.openxmlformats.org/officeDocument/2006/bibliography"/>
  </ds:schemaRefs>
</ds:datastoreItem>
</file>

<file path=customXml/itemProps2.xml><?xml version="1.0" encoding="utf-8"?>
<ds:datastoreItem xmlns:ds="http://schemas.openxmlformats.org/officeDocument/2006/customXml" ds:itemID="{3D155166-78E6-408E-939E-E8A65D6D3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47c1d-07f6-4ac6-8869-c8a200adfd7e"/>
    <ds:schemaRef ds:uri="de0c2f17-803b-4cf0-b0d7-bf7cee3b0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2186A-A054-443B-8CFD-B24E781002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Cevi-Dokument_int_D_v07</Template>
  <TotalTime>0</TotalTime>
  <Pages>4</Pages>
  <Words>1173</Words>
  <Characters>7392</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Furrer</dc:creator>
  <cp:keywords>Cevi Schweiz, Dokument</cp:keywords>
  <dc:description/>
  <cp:lastModifiedBy>Felix Furrer</cp:lastModifiedBy>
  <cp:revision>2</cp:revision>
  <cp:lastPrinted>2018-09-24T18:15:00Z</cp:lastPrinted>
  <dcterms:created xsi:type="dcterms:W3CDTF">2023-03-31T08:15:00Z</dcterms:created>
  <dcterms:modified xsi:type="dcterms:W3CDTF">2023-03-31T08:15:00Z</dcterms:modified>
</cp:coreProperties>
</file>